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5137291E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3018B9">
        <w:rPr>
          <w:noProof/>
        </w:rPr>
        <w:t>10038801X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t xml:space="preserve">Note: In the case of candidate/bidding consortia, all members of the consortium taken </w:t>
      </w:r>
      <w:proofErr w:type="gramStart"/>
      <w:r w:rsidRPr="00E76B64">
        <w:rPr>
          <w:i/>
          <w:iCs/>
          <w:color w:val="FF0000"/>
        </w:rPr>
        <w:t>as a whole must</w:t>
      </w:r>
      <w:proofErr w:type="gramEnd"/>
      <w:r w:rsidRPr="00E76B64">
        <w:rPr>
          <w:i/>
          <w:iCs/>
          <w:color w:val="FF0000"/>
        </w:rPr>
        <w:t xml:space="preserve">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25EF2F99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Content>
          <w:r w:rsidR="00B32651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>
        <w:t>business area name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B43030" w:rsidRPr="00B43030">
        <w:t>150</w:t>
      </w:r>
      <w:r w:rsidR="00B32651">
        <w:t>.</w:t>
      </w:r>
      <w:r w:rsidR="00B43030" w:rsidRPr="00B43030">
        <w:t>000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603BB645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B32651">
        <w:t>3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6A2E7513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4B1A4F">
        <w:rPr>
          <w:b w:val="0"/>
          <w:bCs w:val="0"/>
        </w:rPr>
        <w:t>50.000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2E0474F1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4B1A4F">
        <w:rPr>
          <w:b w:val="0"/>
        </w:rPr>
        <w:t>3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4B1A4F">
        <w:rPr>
          <w:b w:val="0"/>
        </w:rPr>
        <w:t>Energy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72A0FF94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4B1A4F">
        <w:rPr>
          <w:b w:val="0"/>
        </w:rPr>
        <w:t>1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="006714C2">
        <w:rPr>
          <w:bCs w:val="0"/>
        </w:rPr>
        <w:t> </w:t>
      </w:r>
      <w:r w:rsidR="006714C2">
        <w:rPr>
          <w:bCs w:val="0"/>
        </w:rPr>
        <w:t> </w:t>
      </w:r>
      <w:r w:rsidR="006714C2">
        <w:rPr>
          <w:bCs w:val="0"/>
        </w:rPr>
        <w:t> </w:t>
      </w:r>
      <w:r w:rsidR="006714C2">
        <w:rPr>
          <w:bCs w:val="0"/>
        </w:rPr>
        <w:t> </w:t>
      </w:r>
      <w:r w:rsidR="006714C2">
        <w:rPr>
          <w:bCs w:val="0"/>
        </w:rPr>
        <w:t> 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="00E5373E">
        <w:rPr>
          <w:b w:val="0"/>
        </w:rPr>
        <w:t>Africa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proofErr w:type="gramStart"/>
      <w:r>
        <w:rPr>
          <w:bCs/>
          <w:i/>
          <w:color w:val="000000" w:themeColor="text1"/>
          <w:szCs w:val="22"/>
        </w:rPr>
        <w:t>references’</w:t>
      </w:r>
      <w:proofErr w:type="gramEnd"/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1AD8427C" w14:textId="6364B9A1" w:rsidR="00BE7BD4" w:rsidRPr="006D26C7" w:rsidRDefault="00BE7BD4" w:rsidP="006D26C7">
      <w:pPr>
        <w:rPr>
          <w:rFonts w:cs="Arial"/>
          <w:bCs/>
          <w:i/>
          <w:color w:val="000000" w:themeColor="text1"/>
          <w:sz w:val="20"/>
          <w:szCs w:val="22"/>
        </w:rPr>
      </w:pPr>
    </w:p>
    <w:sectPr w:rsidR="00BE7BD4" w:rsidRPr="006D26C7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5065B" w14:textId="77777777" w:rsidR="000913F6" w:rsidRDefault="000913F6" w:rsidP="00A637D0">
      <w:r>
        <w:separator/>
      </w:r>
    </w:p>
  </w:endnote>
  <w:endnote w:type="continuationSeparator" w:id="0">
    <w:p w14:paraId="5F19C8E6" w14:textId="77777777" w:rsidR="000913F6" w:rsidRDefault="000913F6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96625" w14:textId="77777777" w:rsidR="000913F6" w:rsidRDefault="000913F6" w:rsidP="00A637D0">
      <w:r>
        <w:separator/>
      </w:r>
    </w:p>
  </w:footnote>
  <w:footnote w:type="continuationSeparator" w:id="0">
    <w:p w14:paraId="1F00D5BB" w14:textId="77777777" w:rsidR="000913F6" w:rsidRDefault="000913F6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000000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000000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000000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26793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3F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18B9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1A4F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14C2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3175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2651"/>
    <w:rsid w:val="00B3773F"/>
    <w:rsid w:val="00B42C2E"/>
    <w:rsid w:val="00B43030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373E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26793"/>
    <w:rsid w:val="000D3A05"/>
    <w:rsid w:val="00150A49"/>
    <w:rsid w:val="001747C0"/>
    <w:rsid w:val="00194B2D"/>
    <w:rsid w:val="001D4657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8A39A6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Teilnahmeantrag_de-neu-entwurf.dotx</Template>
  <TotalTime>0</TotalTime>
  <Pages>9</Pages>
  <Words>1729</Words>
  <Characters>10895</Characters>
  <Application>Microsoft Office Word</Application>
  <DocSecurity>0</DocSecurity>
  <Lines>90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Schachtschneider, Juliane GIZ</cp:lastModifiedBy>
  <cp:revision>14</cp:revision>
  <cp:lastPrinted>2018-02-16T12:47:00Z</cp:lastPrinted>
  <dcterms:created xsi:type="dcterms:W3CDTF">2026-02-13T15:58:00Z</dcterms:created>
  <dcterms:modified xsi:type="dcterms:W3CDTF">2026-10-08T12:01:00Z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