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5A090515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4F2336" w:rsidRPr="004F2336">
        <w:rPr>
          <w:noProof/>
        </w:rPr>
        <w:t>10044545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52C9E34C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>
            <w:rPr>
              <w:rStyle w:val="Platzhaltertext"/>
            </w:rPr>
            <w:t>Select an element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A27F89">
        <w:t>100.000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4D56B44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A27F89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B4700AB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D420E7">
        <w:rPr>
          <w:b w:val="0"/>
          <w:bCs w:val="0"/>
        </w:rPr>
        <w:t>75.000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0A8E6441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D420E7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D420E7" w:rsidRPr="00D420E7">
        <w:rPr>
          <w:b w:val="0"/>
        </w:rPr>
        <w:t>Gender and Governance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14FD3635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D420E7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 xml:space="preserve">in the region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241727" w:rsidRPr="00241727">
        <w:rPr>
          <w:b w:val="0"/>
        </w:rPr>
        <w:t xml:space="preserve"> Southern Africa </w:t>
      </w:r>
      <w:r w:rsidR="00241727" w:rsidRPr="00241727">
        <w:rPr>
          <w:b w:val="0"/>
        </w:rPr>
        <w:tab/>
      </w:r>
      <w:r w:rsidR="00241727" w:rsidRPr="00241727">
        <w:rPr>
          <w:b w:val="0"/>
        </w:rPr>
        <w:tab/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83F3" w14:textId="77777777" w:rsidR="001D4776" w:rsidRDefault="001D4776" w:rsidP="00A637D0">
      <w:r>
        <w:separator/>
      </w:r>
    </w:p>
  </w:endnote>
  <w:endnote w:type="continuationSeparator" w:id="0">
    <w:p w14:paraId="32CB9842" w14:textId="77777777" w:rsidR="001D4776" w:rsidRDefault="001D477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26D7" w14:textId="77777777" w:rsidR="001D4776" w:rsidRDefault="001D4776" w:rsidP="00A637D0">
      <w:r>
        <w:separator/>
      </w:r>
    </w:p>
  </w:footnote>
  <w:footnote w:type="continuationSeparator" w:id="0">
    <w:p w14:paraId="604FDE97" w14:textId="77777777" w:rsidR="001D4776" w:rsidRDefault="001D4776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1D4776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1D4776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1D4776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477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1727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7C6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233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5EE1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04AE9"/>
    <w:rsid w:val="00A10620"/>
    <w:rsid w:val="00A11BEF"/>
    <w:rsid w:val="00A1268A"/>
    <w:rsid w:val="00A137DE"/>
    <w:rsid w:val="00A13972"/>
    <w:rsid w:val="00A23CAC"/>
    <w:rsid w:val="00A27F89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420E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885EE1"/>
    <w:rsid w:val="009212AA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1753</Words>
  <Characters>11050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Bronshtein, Julia GIZ</cp:lastModifiedBy>
  <cp:revision>13</cp:revision>
  <cp:lastPrinted>2018-02-16T12:47:00Z</cp:lastPrinted>
  <dcterms:created xsi:type="dcterms:W3CDTF">2026-02-13T15:58:00Z</dcterms:created>
  <dcterms:modified xsi:type="dcterms:W3CDTF">2026-09-30T11:17:00Z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