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5EF1F25F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C42966">
        <w:rPr>
          <w:noProof/>
        </w:rPr>
        <w:t>10056770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038FEE8A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165718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165718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165718">
        <w:rPr>
          <w:rFonts w:cs="Arial"/>
          <w:szCs w:val="22"/>
        </w:rPr>
        <w:t>100.000.-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3714FFD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165718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537A4BF6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165718">
        <w:rPr>
          <w:b w:val="0"/>
          <w:bCs w:val="0"/>
        </w:rPr>
        <w:t>20.000.-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5C29557A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165718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0C5E77">
        <w:rPr>
          <w:b w:val="0"/>
        </w:rPr>
        <w:t>"P</w:t>
      </w:r>
      <w:r w:rsidR="000C5E77" w:rsidRPr="000C5E77">
        <w:rPr>
          <w:b w:val="0"/>
        </w:rPr>
        <w:t>rojects or research on Prevention of violent extremism or online Prevention of violent extremism (PVE)</w:t>
      </w:r>
      <w:r w:rsidR="000C5E77">
        <w:rPr>
          <w:b w:val="0"/>
        </w:rPr>
        <w:t>"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1780B254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165718">
        <w:rPr>
          <w:bCs w:val="0"/>
        </w:rPr>
        <w:t>3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0C5E77">
        <w:rPr>
          <w:bCs w:val="0"/>
        </w:rPr>
        <w:t>worldwide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415E" w14:textId="77777777" w:rsidR="007679B9" w:rsidRDefault="007679B9" w:rsidP="00A637D0">
      <w:r>
        <w:separator/>
      </w:r>
    </w:p>
  </w:endnote>
  <w:endnote w:type="continuationSeparator" w:id="0">
    <w:p w14:paraId="0E0DBFE1" w14:textId="77777777" w:rsidR="007679B9" w:rsidRDefault="007679B9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307C" w14:textId="77777777" w:rsidR="007679B9" w:rsidRDefault="007679B9" w:rsidP="00A637D0">
      <w:r>
        <w:separator/>
      </w:r>
    </w:p>
  </w:footnote>
  <w:footnote w:type="continuationSeparator" w:id="0">
    <w:p w14:paraId="243C38F7" w14:textId="77777777" w:rsidR="007679B9" w:rsidRDefault="007679B9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C5E77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718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656B1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679B9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0D04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2940"/>
    <w:rsid w:val="00C33309"/>
    <w:rsid w:val="00C33501"/>
    <w:rsid w:val="00C360DF"/>
    <w:rsid w:val="00C36904"/>
    <w:rsid w:val="00C36FBB"/>
    <w:rsid w:val="00C42966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B69D4"/>
    <w:rsid w:val="004C5892"/>
    <w:rsid w:val="004C7D74"/>
    <w:rsid w:val="004F0496"/>
    <w:rsid w:val="005146DE"/>
    <w:rsid w:val="0053090B"/>
    <w:rsid w:val="00546B92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0D04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32940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1764</Words>
  <Characters>11115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Kuesthardt, Martina GIZ</cp:lastModifiedBy>
  <cp:revision>10</cp:revision>
  <cp:lastPrinted>2018-02-16T12:47:00Z</cp:lastPrinted>
  <dcterms:created xsi:type="dcterms:W3CDTF">2026-02-13T15:58:00Z</dcterms:created>
  <dcterms:modified xsi:type="dcterms:W3CDTF">2026-10-05T06:15:00Z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