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0F75DD9C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1E2003" w:rsidRPr="001E2003">
        <w:rPr>
          <w:noProof/>
        </w:rPr>
        <w:t>10042117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426C9C8C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330620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330620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F27C09">
        <w:rPr>
          <w:rFonts w:cs="Arial"/>
          <w:szCs w:val="22"/>
        </w:rPr>
        <w:t>200</w:t>
      </w:r>
      <w:r w:rsidR="00330620">
        <w:t>.</w:t>
      </w:r>
      <w:r w:rsidR="00F27C09">
        <w:t>000</w:t>
      </w:r>
      <w:r w:rsidR="00330620">
        <w:t>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48305CFC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AC5BAC">
        <w:t>5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7A7244A0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F27C09">
        <w:rPr>
          <w:b w:val="0"/>
          <w:bCs w:val="0"/>
        </w:rPr>
        <w:t>108.000,0</w:t>
      </w:r>
      <w:r w:rsidR="00AC5BAC">
        <w:rPr>
          <w:b w:val="0"/>
          <w:bCs w:val="0"/>
        </w:rPr>
        <w:t>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499EA081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F27C09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9640A7" w:rsidRPr="009640A7">
        <w:rPr>
          <w:b w:val="0"/>
        </w:rPr>
        <w:t>social norms &amp; behaviour change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1CDA0C37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261A6C">
        <w:rPr>
          <w:bCs w:val="0"/>
        </w:rPr>
        <w:t>3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="000F2363">
        <w:rPr>
          <w:bCs w:val="0"/>
        </w:rPr>
        <w:t xml:space="preserve">in </w:t>
      </w:r>
      <w:r w:rsidR="00261A6C">
        <w:rPr>
          <w:b w:val="0"/>
        </w:rPr>
        <w:t>Africa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Pr="001E1B9C">
        <w:rPr>
          <w:b w:val="0"/>
        </w:rPr>
        <w:t>     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2E48B1F9" w:rsidR="003049BD" w:rsidRPr="00261A6C" w:rsidRDefault="003049BD" w:rsidP="00261A6C">
      <w:pPr>
        <w:rPr>
          <w:rStyle w:val="Seitenzahl"/>
          <w:rFonts w:cs="Arial"/>
          <w:bCs/>
          <w:i/>
          <w:color w:val="000000" w:themeColor="text1"/>
          <w:sz w:val="20"/>
          <w:szCs w:val="22"/>
        </w:rPr>
      </w:pPr>
      <w:bookmarkStart w:id="53" w:name="_Hlk124872355"/>
      <w:bookmarkEnd w:id="53"/>
    </w:p>
    <w:sectPr w:rsidR="003049BD" w:rsidRPr="00261A6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9C8BD" w14:textId="77777777" w:rsidR="00B712B3" w:rsidRDefault="00B712B3" w:rsidP="00A637D0">
      <w:r>
        <w:separator/>
      </w:r>
    </w:p>
  </w:endnote>
  <w:endnote w:type="continuationSeparator" w:id="0">
    <w:p w14:paraId="102419CA" w14:textId="77777777" w:rsidR="00B712B3" w:rsidRDefault="00B712B3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6631D" w14:textId="77777777" w:rsidR="00B712B3" w:rsidRDefault="00B712B3" w:rsidP="00A637D0">
      <w:r>
        <w:separator/>
      </w:r>
    </w:p>
  </w:footnote>
  <w:footnote w:type="continuationSeparator" w:id="0">
    <w:p w14:paraId="1041DE4C" w14:textId="77777777" w:rsidR="00B712B3" w:rsidRDefault="00B712B3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B712B3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B712B3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B712B3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48BB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2363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E2003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0346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1A6C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20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963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AFE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4A3F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2E1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0A7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3A22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C5BAC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12B3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27C09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B3AFE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65F96"/>
    <w:rsid w:val="007712E1"/>
    <w:rsid w:val="007758CB"/>
    <w:rsid w:val="00796B8B"/>
    <w:rsid w:val="007A15FF"/>
    <w:rsid w:val="007C1521"/>
    <w:rsid w:val="007E1128"/>
    <w:rsid w:val="007E6C0C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63A22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74B3D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1732</Words>
  <Characters>10913</Characters>
  <Application>Microsoft Office Word</Application>
  <DocSecurity>0</DocSecurity>
  <Lines>90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Wittwer, Marlene GIZ</cp:lastModifiedBy>
  <cp:revision>16</cp:revision>
  <cp:lastPrinted>2018-02-16T12:47:00Z</cp:lastPrinted>
  <dcterms:created xsi:type="dcterms:W3CDTF">2026-02-13T15:58:00Z</dcterms:created>
  <dcterms:modified xsi:type="dcterms:W3CDTF">2026-10-30T16:26:00Z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