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2D2B" w14:textId="1FA6DFE5" w:rsidR="00D04E04" w:rsidRPr="001E1B9C" w:rsidRDefault="00E76B64" w:rsidP="00390952">
      <w:pPr>
        <w:pStyle w:val="berschrift2"/>
        <w:spacing w:after="120"/>
      </w:pPr>
      <w:bookmarkStart w:id="0" w:name="_Toc154582614"/>
      <w:bookmarkStart w:id="1" w:name="_Toc218866203"/>
      <w:r>
        <w:t>Tender</w:t>
      </w:r>
      <w:r w:rsidR="00D04E04" w:rsidRPr="001E1B9C">
        <w:t xml:space="preserve"> number</w:t>
      </w:r>
      <w:r w:rsidR="00D04E04">
        <w:t>:</w:t>
      </w:r>
      <w:r w:rsidR="00D04E04" w:rsidRPr="001E1B9C">
        <w:t xml:space="preserve"> </w:t>
      </w:r>
      <w:bookmarkEnd w:id="0"/>
      <w:bookmarkEnd w:id="1"/>
      <w:r w:rsidR="003E70E6">
        <w:fldChar w:fldCharType="begin">
          <w:ffData>
            <w:name w:val="Nachricht"/>
            <w:enabled/>
            <w:calcOnExit/>
            <w:textInput>
              <w:default w:val="....."/>
            </w:textInput>
          </w:ffData>
        </w:fldChar>
      </w:r>
      <w:bookmarkStart w:id="2" w:name="Nachricht"/>
      <w:r w:rsidR="003E70E6">
        <w:instrText xml:space="preserve"> FORMTEXT </w:instrText>
      </w:r>
      <w:r w:rsidR="003E70E6">
        <w:fldChar w:fldCharType="separate"/>
      </w:r>
      <w:r w:rsidR="00307242">
        <w:t>10058031</w:t>
      </w:r>
      <w:r w:rsidR="003E70E6">
        <w:fldChar w:fldCharType="end"/>
      </w:r>
      <w:bookmarkEnd w:id="2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5D1AC5" w14:textId="17FE3982" w:rsidR="00D04E04" w:rsidRPr="001E1B9C" w:rsidRDefault="00D04E04" w:rsidP="00390952">
          <w:pPr>
            <w:pStyle w:val="Inhaltsverzeichnisberschrift"/>
            <w:spacing w:before="120"/>
            <w:rPr>
              <w:color w:val="auto"/>
            </w:rPr>
          </w:pPr>
          <w:r w:rsidRPr="001E1B9C">
            <w:rPr>
              <w:color w:val="auto"/>
            </w:rPr>
            <w:t>Contents</w:t>
          </w:r>
        </w:p>
        <w:p w14:paraId="405D3E35" w14:textId="4EEB744C" w:rsidR="0031751E" w:rsidRDefault="00D04E04">
          <w:pPr>
            <w:pStyle w:val="Verzeichnis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37F8D">
            <w:fldChar w:fldCharType="begin"/>
          </w:r>
          <w:r w:rsidRPr="00937F8D">
            <w:instrText xml:space="preserve"> TOC \o "1-3" \h \z \u </w:instrText>
          </w:r>
          <w:r w:rsidRPr="00937F8D">
            <w:fldChar w:fldCharType="separate"/>
          </w:r>
          <w:hyperlink w:anchor="_Toc218866203" w:history="1">
            <w:r w:rsidR="0031751E" w:rsidRPr="004413D7">
              <w:rPr>
                <w:rStyle w:val="Hyperlink"/>
                <w:noProof/>
              </w:rPr>
              <w:t xml:space="preserve">Tender number: </w:t>
            </w:r>
            <w:r w:rsidR="0031751E">
              <w:rPr>
                <w:noProof/>
                <w:webHidden/>
              </w:rPr>
              <w:tab/>
            </w:r>
            <w:r w:rsidR="0031751E">
              <w:rPr>
                <w:noProof/>
                <w:webHidden/>
              </w:rPr>
              <w:fldChar w:fldCharType="begin"/>
            </w:r>
            <w:r w:rsidR="0031751E">
              <w:rPr>
                <w:noProof/>
                <w:webHidden/>
              </w:rPr>
              <w:instrText xml:space="preserve"> PAGEREF _Toc218866203 \h </w:instrText>
            </w:r>
            <w:r w:rsidR="0031751E">
              <w:rPr>
                <w:noProof/>
                <w:webHidden/>
              </w:rPr>
            </w:r>
            <w:r w:rsidR="0031751E">
              <w:rPr>
                <w:noProof/>
                <w:webHidden/>
              </w:rPr>
              <w:fldChar w:fldCharType="separate"/>
            </w:r>
            <w:r w:rsidR="0031751E">
              <w:rPr>
                <w:noProof/>
                <w:webHidden/>
              </w:rPr>
              <w:t>1</w:t>
            </w:r>
            <w:r w:rsidR="0031751E">
              <w:rPr>
                <w:noProof/>
                <w:webHidden/>
              </w:rPr>
              <w:fldChar w:fldCharType="end"/>
            </w:r>
          </w:hyperlink>
        </w:p>
        <w:p w14:paraId="54284F85" w14:textId="1A947AA8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4" w:history="1">
            <w:r w:rsidRPr="004413D7">
              <w:rPr>
                <w:rStyle w:val="Hyperlink"/>
                <w:noProof/>
              </w:rPr>
              <w:t>General information on the tenderer or on the company authorised to represent a candidate/bidding consortium: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F7A1C" w14:textId="7F85A350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5" w:history="1">
            <w:r w:rsidRPr="004413D7">
              <w:rPr>
                <w:rStyle w:val="Hyperlink"/>
                <w:noProof/>
              </w:rPr>
              <w:t>Grounds for exclusion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C4104" w14:textId="384DBB1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6" w:history="1">
            <w:r w:rsidRPr="004413D7">
              <w:rPr>
                <w:rStyle w:val="Hyperlink"/>
                <w:noProof/>
              </w:rPr>
              <w:t>Information to be provided by partnerships (including individual consultants)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6FCD0" w14:textId="53E8504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7" w:history="1">
            <w:r w:rsidRPr="004413D7">
              <w:rPr>
                <w:rStyle w:val="Hyperlink"/>
                <w:noProof/>
              </w:rPr>
              <w:t>Information to be provided by legal persons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808A" w14:textId="2618F173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8" w:history="1">
            <w:r w:rsidRPr="004413D7">
              <w:rPr>
                <w:rStyle w:val="Hyperlink"/>
                <w:noProof/>
              </w:rPr>
              <w:t>Information to be provided by candidate/bidding consortia (service delivery consortia)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92B31" w14:textId="5B5C4BF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9" w:history="1">
            <w:r w:rsidRPr="004413D7">
              <w:rPr>
                <w:rStyle w:val="Hyperlink"/>
                <w:noProof/>
              </w:rPr>
              <w:t>Economic and financial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AB06C" w14:textId="258A37F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0" w:history="1">
            <w:r w:rsidRPr="004413D7">
              <w:rPr>
                <w:rStyle w:val="Hyperlink"/>
                <w:noProof/>
              </w:rPr>
              <w:t>Technical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EECDC" w14:textId="618A87A7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1" w:history="1">
            <w:r w:rsidRPr="004413D7">
              <w:rPr>
                <w:rStyle w:val="Hyperlink"/>
                <w:noProof/>
              </w:rPr>
              <w:t>Minimum requirements for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194A7" w14:textId="2F4E097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2" w:history="1">
            <w:r w:rsidRPr="004413D7">
              <w:rPr>
                <w:rStyle w:val="Hyperlink"/>
                <w:noProof/>
              </w:rPr>
              <w:t>Overview of reference projects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0B7B0" w14:textId="2E7B736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3" w:history="1">
            <w:r w:rsidRPr="004413D7">
              <w:rPr>
                <w:rStyle w:val="Hyperlink"/>
                <w:noProof/>
              </w:rPr>
              <w:t>Technical assessment – weighted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8E8A2" w14:textId="43D3BFCB" w:rsidR="00D04E04" w:rsidRPr="001E1B9C" w:rsidRDefault="00D04E04">
          <w:r w:rsidRPr="00937F8D">
            <w:rPr>
              <w:b/>
              <w:bCs/>
            </w:rPr>
            <w:fldChar w:fldCharType="end"/>
          </w:r>
        </w:p>
      </w:sdtContent>
    </w:sdt>
    <w:p w14:paraId="2EF903F3" w14:textId="68076BCE" w:rsidR="00960432" w:rsidRPr="001E1B9C" w:rsidRDefault="00F51FA2" w:rsidP="00DA5D97">
      <w:pPr>
        <w:spacing w:after="120"/>
        <w:jc w:val="both"/>
        <w:rPr>
          <w:rFonts w:eastAsiaTheme="minorHAnsi"/>
          <w:b/>
          <w:i/>
          <w:color w:val="FF0000"/>
        </w:rPr>
      </w:pPr>
      <w:r w:rsidRPr="001E1B9C">
        <w:rPr>
          <w:b/>
          <w:i/>
          <w:color w:val="FF0000"/>
        </w:rPr>
        <w:t>In the case of bidding consortia and subcontractors, this document must be completed and submitted for each subcontractor or each member of a candidate/bidding consortium.</w:t>
      </w:r>
    </w:p>
    <w:p w14:paraId="37BC624A" w14:textId="77777777" w:rsidR="00D04E04" w:rsidRPr="001E1B9C" w:rsidRDefault="00D04E04" w:rsidP="00390952">
      <w:pPr>
        <w:spacing w:after="60"/>
        <w:rPr>
          <w:b/>
        </w:rPr>
      </w:pPr>
      <w:r w:rsidRPr="001E1B9C">
        <w:rPr>
          <w:b/>
        </w:rPr>
        <w:t>I/we hereby declare:</w:t>
      </w:r>
      <w:bookmarkStart w:id="3" w:name="_Hlk124872792"/>
    </w:p>
    <w:p w14:paraId="511384CD" w14:textId="42F36B20" w:rsidR="00D04E04" w:rsidRPr="001E1B9C" w:rsidRDefault="00F67D92" w:rsidP="00390952">
      <w:pPr>
        <w:pStyle w:val="berschrift3"/>
        <w:spacing w:before="120" w:after="60"/>
        <w:ind w:right="142"/>
      </w:pPr>
      <w:bookmarkStart w:id="4" w:name="_Toc29219558"/>
      <w:bookmarkStart w:id="5" w:name="_Toc154582615"/>
      <w:bookmarkStart w:id="6" w:name="_Toc218866204"/>
      <w:bookmarkEnd w:id="3"/>
      <w:r w:rsidRPr="001E1B9C">
        <w:t xml:space="preserve">General information on the tenderer or on the </w:t>
      </w:r>
      <w:r w:rsidR="00EA45BC" w:rsidRPr="001E1B9C">
        <w:t>company</w:t>
      </w:r>
      <w:r w:rsidRPr="001E1B9C">
        <w:t xml:space="preserve"> authorised to represent a candidate/bidding consortium:</w:t>
      </w:r>
      <w:bookmarkStart w:id="7" w:name="_Hlk124872805"/>
      <w:bookmarkEnd w:id="4"/>
      <w:bookmarkEnd w:id="5"/>
      <w:bookmarkEnd w:id="6"/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15"/>
      </w:tblGrid>
      <w:tr w:rsidR="00D04E04" w:rsidRPr="00C521D3" w14:paraId="2E1C4854" w14:textId="77777777" w:rsidTr="00BF2EAB">
        <w:tc>
          <w:tcPr>
            <w:tcW w:w="2835" w:type="dxa"/>
          </w:tcPr>
          <w:bookmarkEnd w:id="7"/>
          <w:p w14:paraId="00E35FC5" w14:textId="4CAB358D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</w:t>
            </w:r>
          </w:p>
        </w:tc>
        <w:tc>
          <w:tcPr>
            <w:tcW w:w="6515" w:type="dxa"/>
          </w:tcPr>
          <w:p w14:paraId="2DDDB959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087D759D" w14:textId="77777777" w:rsidTr="00BF2EAB">
        <w:tc>
          <w:tcPr>
            <w:tcW w:w="2835" w:type="dxa"/>
          </w:tcPr>
          <w:p w14:paraId="0E0F77F4" w14:textId="27EA810A" w:rsidR="00D04E04" w:rsidRPr="001E1B9C" w:rsidRDefault="00D04E04" w:rsidP="00D04E04">
            <w:pPr>
              <w:spacing w:before="120" w:after="120"/>
              <w:rPr>
                <w:b/>
              </w:rPr>
            </w:pPr>
            <w:r>
              <w:rPr>
                <w:b/>
                <w:szCs w:val="22"/>
              </w:rPr>
              <w:t>Postal</w:t>
            </w:r>
            <w:r w:rsidRPr="001E1B9C">
              <w:rPr>
                <w:b/>
              </w:rPr>
              <w:t xml:space="preserve"> address</w:t>
            </w:r>
          </w:p>
        </w:tc>
        <w:tc>
          <w:tcPr>
            <w:tcW w:w="6515" w:type="dxa"/>
          </w:tcPr>
          <w:p w14:paraId="027974A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136E88A" w14:textId="77777777" w:rsidTr="00BF2EAB">
        <w:tc>
          <w:tcPr>
            <w:tcW w:w="2835" w:type="dxa"/>
          </w:tcPr>
          <w:p w14:paraId="5015CDA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Postcode and town/city</w:t>
            </w:r>
          </w:p>
        </w:tc>
        <w:tc>
          <w:tcPr>
            <w:tcW w:w="6515" w:type="dxa"/>
          </w:tcPr>
          <w:p w14:paraId="6F8089E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1F96C173" w14:textId="77777777" w:rsidTr="00BF2EAB">
        <w:tc>
          <w:tcPr>
            <w:tcW w:w="2835" w:type="dxa"/>
          </w:tcPr>
          <w:p w14:paraId="3DE95716" w14:textId="3DAAC5E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Questions may be addressed to</w:t>
            </w:r>
            <w:r w:rsidR="00BF2EAB" w:rsidRPr="00431289">
              <w:rPr>
                <w:b/>
              </w:rPr>
              <w:t xml:space="preserve"> </w:t>
            </w:r>
            <w:r w:rsidR="00BF2EAB">
              <w:rPr>
                <w:b/>
              </w:rPr>
              <w:t>(</w:t>
            </w:r>
            <w:r w:rsidR="00BF2EAB" w:rsidRPr="00E6574B">
              <w:rPr>
                <w:b/>
              </w:rPr>
              <w:t>including email address and telephone number</w:t>
            </w:r>
            <w:r w:rsidR="00BF2EAB">
              <w:rPr>
                <w:b/>
              </w:rPr>
              <w:t>)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6515" w:type="dxa"/>
          </w:tcPr>
          <w:p w14:paraId="3BBEBE49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71C73DC6" w14:textId="77777777" w:rsidR="00D3255D" w:rsidRDefault="00D3255D">
      <w:bookmarkStart w:id="8" w:name="_Toc29219559"/>
      <w:r>
        <w:br w:type="page"/>
      </w:r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0"/>
      </w:tblGrid>
      <w:tr w:rsidR="008F33D5" w14:paraId="6AF0B5EF" w14:textId="77777777" w:rsidTr="00DA5D97">
        <w:tc>
          <w:tcPr>
            <w:tcW w:w="4820" w:type="dxa"/>
          </w:tcPr>
          <w:p w14:paraId="129D2F0D" w14:textId="23BF0248" w:rsidR="00C53D6E" w:rsidRDefault="008F33D5" w:rsidP="00352E6A">
            <w:pPr>
              <w:spacing w:before="60" w:after="60"/>
            </w:pPr>
            <w:r>
              <w:lastRenderedPageBreak/>
              <w:t>I, or an expert proposed in the tender, currently hold(s) or previously held</w:t>
            </w:r>
            <w:r>
              <w:rPr>
                <w:b/>
                <w:bCs/>
              </w:rPr>
              <w:t xml:space="preserve"> </w:t>
            </w:r>
            <w:r>
              <w:t>an employment relationship with the Deutsche Gesellschaft für Internationale Zusammenarbeit (GIZ) GmbH or one of its predecessor organisations (including internships).</w:t>
            </w:r>
          </w:p>
          <w:p w14:paraId="63D1815F" w14:textId="6E4836D5" w:rsidR="008F33D5" w:rsidRPr="001E1B9C" w:rsidRDefault="008F33D5" w:rsidP="00DA5D97">
            <w:pPr>
              <w:spacing w:before="60" w:after="60"/>
              <w:rPr>
                <w:b/>
              </w:rPr>
            </w:pPr>
            <w:r>
              <w:t>I, or an expert proposed in the tender, am/is currently or was previously seconded as a development worker under the German Development Workers Act (Entwicklungshelfer-Gesetz).</w:t>
            </w:r>
          </w:p>
        </w:tc>
        <w:tc>
          <w:tcPr>
            <w:tcW w:w="4530" w:type="dxa"/>
          </w:tcPr>
          <w:p w14:paraId="4338B2BC" w14:textId="23DD61FB" w:rsidR="00F51FA2" w:rsidRPr="00C77B6E" w:rsidRDefault="00F51FA2" w:rsidP="00352E6A">
            <w:pPr>
              <w:spacing w:before="60" w:after="120"/>
              <w:ind w:left="357" w:hanging="357"/>
            </w:pPr>
            <w:r w:rsidRPr="00C77B6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7B6E">
              <w:instrText xml:space="preserve"> FORMCHECKBOX </w:instrText>
            </w:r>
            <w:r w:rsidRPr="00C77B6E">
              <w:fldChar w:fldCharType="separate"/>
            </w:r>
            <w:r w:rsidRPr="00C77B6E">
              <w:fldChar w:fldCharType="end"/>
            </w:r>
            <w:r>
              <w:tab/>
              <w:t>NO</w:t>
            </w:r>
          </w:p>
          <w:p w14:paraId="02A54B0D" w14:textId="65DEB4D7" w:rsidR="00F51FA2" w:rsidRPr="00D0723B" w:rsidRDefault="00F51FA2" w:rsidP="00D0723B">
            <w:pPr>
              <w:spacing w:before="120" w:after="120"/>
              <w:ind w:left="357" w:hanging="357"/>
            </w:pPr>
            <w:r w:rsidRPr="004D5AE7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 w:rsidRPr="004D5AE7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ab/>
            </w:r>
            <w:r>
              <w:t xml:space="preserve">YES, during the period </w:t>
            </w:r>
            <w:r w:rsidRPr="00DA5D97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DA5D97">
              <w:rPr>
                <w:b/>
              </w:rPr>
            </w:r>
            <w:r w:rsidRPr="00DA5D97">
              <w:rPr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DA5D97">
              <w:rPr>
                <w:b/>
              </w:rPr>
              <w:fldChar w:fldCharType="end"/>
            </w:r>
            <w:r>
              <w:t xml:space="preserve"> as </w:t>
            </w:r>
            <w:r w:rsidRPr="004D5AE7">
              <w:rPr>
                <w:b/>
                <w:bCs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4D5AE7">
              <w:instrText xml:space="preserve"> FORMTEXT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4D5AE7">
              <w:rPr>
                <w:b/>
                <w:bCs/>
              </w:rPr>
              <w:fldChar w:fldCharType="end"/>
            </w:r>
          </w:p>
          <w:p w14:paraId="2EB8959D" w14:textId="029A9ECB" w:rsidR="00F51FA2" w:rsidRDefault="00F51FA2" w:rsidP="00D0723B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GIZ company pension</w:t>
            </w:r>
            <w:r w:rsidR="00047658">
              <w:t>er</w:t>
            </w:r>
          </w:p>
          <w:p w14:paraId="16984737" w14:textId="4F4FA58C" w:rsidR="008F33D5" w:rsidRPr="001E1B9C" w:rsidRDefault="00F51FA2" w:rsidP="00DA5D97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staff member on leave of absence</w:t>
            </w:r>
          </w:p>
        </w:tc>
      </w:tr>
      <w:tr w:rsidR="008F33D5" w14:paraId="2E02DD02" w14:textId="77777777" w:rsidTr="006D26C7">
        <w:tc>
          <w:tcPr>
            <w:tcW w:w="4820" w:type="dxa"/>
          </w:tcPr>
          <w:p w14:paraId="7257E952" w14:textId="00E50C64" w:rsidR="00381E1E" w:rsidRPr="00D0723B" w:rsidRDefault="008F33D5" w:rsidP="00352E6A">
            <w:pPr>
              <w:spacing w:before="60" w:after="60"/>
            </w:pPr>
            <w:r>
              <w:t>I, or an expert proposed in the tender, or a</w:t>
            </w:r>
            <w:r w:rsidR="005E0DFC">
              <w:t xml:space="preserve"> </w:t>
            </w:r>
            <w:r w:rsidR="00EA45BC">
              <w:t>company</w:t>
            </w:r>
            <w:r>
              <w:t xml:space="preserve"> that qualifies as a related party, advised GIZ on the award procedure before it started or was involved in preparing the award procedure in another way.</w:t>
            </w:r>
          </w:p>
        </w:tc>
        <w:tc>
          <w:tcPr>
            <w:tcW w:w="4530" w:type="dxa"/>
          </w:tcPr>
          <w:p w14:paraId="396E7628" w14:textId="084E7543" w:rsidR="008F33D5" w:rsidRPr="005E61B2" w:rsidRDefault="008F33D5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</w:r>
            <w:r>
              <w:rPr>
                <w:color w:val="000000" w:themeColor="text1"/>
                <w:szCs w:val="20"/>
              </w:rPr>
              <w:t>NO</w:t>
            </w:r>
          </w:p>
          <w:p w14:paraId="6A5DDD62" w14:textId="0D1C04C2" w:rsidR="008F33D5" w:rsidRDefault="008F33D5" w:rsidP="00D0723B">
            <w:pPr>
              <w:spacing w:before="120" w:after="120"/>
              <w:ind w:left="357" w:hanging="357"/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 xml:space="preserve">YES, as follows: </w:t>
            </w:r>
            <w:r w:rsidRPr="005E61B2">
              <w:rPr>
                <w:szCs w:val="20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5E61B2">
              <w:rPr>
                <w:szCs w:val="20"/>
              </w:rPr>
              <w:instrText xml:space="preserve"> FORMTEXT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5E61B2">
              <w:rPr>
                <w:szCs w:val="20"/>
              </w:rPr>
              <w:fldChar w:fldCharType="end"/>
            </w:r>
          </w:p>
        </w:tc>
      </w:tr>
      <w:tr w:rsidR="00453C1D" w14:paraId="16E1E5DB" w14:textId="77777777" w:rsidTr="006D26C7">
        <w:tc>
          <w:tcPr>
            <w:tcW w:w="4820" w:type="dxa"/>
          </w:tcPr>
          <w:p w14:paraId="0FC5D8E6" w14:textId="772330C2" w:rsidR="00453C1D" w:rsidRPr="004D5AE7" w:rsidRDefault="00D10BCE" w:rsidP="00352E6A">
            <w:pPr>
              <w:spacing w:before="60" w:after="60"/>
            </w:pPr>
            <w:r>
              <w:t>For procurement statistics: Are you or is your partnership/</w:t>
            </w:r>
            <w:r w:rsidR="00EA45BC">
              <w:t>company</w:t>
            </w:r>
            <w:r>
              <w:t xml:space="preserve"> a small or medium-sized enterprise (SME)?</w:t>
            </w:r>
          </w:p>
          <w:p w14:paraId="2463E346" w14:textId="0EB5ED2B" w:rsidR="00453C1D" w:rsidRDefault="00D10BCE" w:rsidP="00352E6A">
            <w:pPr>
              <w:spacing w:before="60" w:after="60"/>
            </w:pPr>
            <w:r>
              <w:t xml:space="preserve">You/your </w:t>
            </w:r>
            <w:r w:rsidR="00EA45BC">
              <w:t>company</w:t>
            </w:r>
            <w:r>
              <w:t xml:space="preserve"> is classified as an SME if it has fewer than 250 employees and an annual turnover of less than EUR 50 million.</w:t>
            </w:r>
          </w:p>
        </w:tc>
        <w:tc>
          <w:tcPr>
            <w:tcW w:w="4530" w:type="dxa"/>
          </w:tcPr>
          <w:p w14:paraId="523A3049" w14:textId="625F5A38" w:rsidR="00453C1D" w:rsidRPr="005E61B2" w:rsidRDefault="00453C1D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b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b/>
                <w:bCs/>
                <w:szCs w:val="20"/>
              </w:rPr>
            </w:r>
            <w:r w:rsidRPr="005E61B2">
              <w:rPr>
                <w:b/>
                <w:bCs/>
                <w:szCs w:val="20"/>
              </w:rPr>
              <w:fldChar w:fldCharType="separate"/>
            </w:r>
            <w:r w:rsidRPr="005E61B2">
              <w:rPr>
                <w:b/>
                <w:bCs/>
                <w:szCs w:val="20"/>
              </w:rPr>
              <w:fldChar w:fldCharType="end"/>
            </w:r>
            <w:r>
              <w:rPr>
                <w:b/>
                <w:bCs/>
                <w:szCs w:val="20"/>
              </w:rPr>
              <w:tab/>
            </w:r>
            <w:r>
              <w:rPr>
                <w:color w:val="000000" w:themeColor="text1"/>
                <w:szCs w:val="20"/>
              </w:rPr>
              <w:t>YES</w:t>
            </w:r>
          </w:p>
          <w:p w14:paraId="2712CA26" w14:textId="7AD64E23" w:rsidR="00453C1D" w:rsidRPr="005E61B2" w:rsidRDefault="00453C1D" w:rsidP="00D0723B">
            <w:pPr>
              <w:spacing w:before="12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>NO</w:t>
            </w:r>
          </w:p>
        </w:tc>
      </w:tr>
    </w:tbl>
    <w:p w14:paraId="628549B8" w14:textId="77777777" w:rsidR="008F33D5" w:rsidRPr="00DA5D97" w:rsidRDefault="008F33D5" w:rsidP="00DA5D97">
      <w:pPr>
        <w:pStyle w:val="berschrift3"/>
        <w:spacing w:after="120"/>
      </w:pPr>
      <w:bookmarkStart w:id="9" w:name="_Toc57903693"/>
      <w:bookmarkStart w:id="10" w:name="_Toc154582616"/>
      <w:bookmarkStart w:id="11" w:name="_Toc218866205"/>
      <w:r w:rsidRPr="00DA5D97">
        <w:t>Grounds for exclusion</w:t>
      </w:r>
      <w:bookmarkEnd w:id="9"/>
      <w:bookmarkEnd w:id="10"/>
      <w:bookmarkEnd w:id="11"/>
    </w:p>
    <w:p w14:paraId="321050BF" w14:textId="77777777" w:rsidR="008F33D5" w:rsidRPr="001E1B9C" w:rsidRDefault="008F33D5" w:rsidP="00F21FAF">
      <w:pPr>
        <w:spacing w:after="120"/>
        <w:ind w:left="284"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t>Do any of the grounds for exclusion specified in Section 123 or Section 124 of the German Act against Restraints on Competition (GWB) apply in your case?</w:t>
      </w:r>
      <w:bookmarkStart w:id="12" w:name="_Hlk124872561"/>
    </w:p>
    <w:bookmarkEnd w:id="12"/>
    <w:p w14:paraId="36F67FEF" w14:textId="315F85A6" w:rsidR="008F33D5" w:rsidRPr="005E61B2" w:rsidRDefault="008F33D5" w:rsidP="00D3255D">
      <w:pPr>
        <w:tabs>
          <w:tab w:val="left" w:pos="709"/>
          <w:tab w:val="left" w:pos="851"/>
          <w:tab w:val="left" w:pos="4253"/>
          <w:tab w:val="left" w:pos="4678"/>
          <w:tab w:val="left" w:pos="8222"/>
          <w:tab w:val="left" w:pos="8647"/>
        </w:tabs>
        <w:autoSpaceDE w:val="0"/>
        <w:autoSpaceDN w:val="0"/>
        <w:adjustRightInd w:val="0"/>
        <w:spacing w:after="240"/>
        <w:ind w:left="284"/>
        <w:rPr>
          <w:rFonts w:cs="Arial"/>
          <w:color w:val="000000" w:themeColor="text1"/>
          <w:szCs w:val="22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YES,</w:t>
      </w:r>
      <w:r w:rsidRPr="00DA5D97">
        <w:rPr>
          <w:color w:val="000000" w:themeColor="text1"/>
        </w:rPr>
        <w:t xml:space="preserve">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123 GWB</w:t>
      </w:r>
      <w:r w:rsidR="00D3255D">
        <w:rPr>
          <w:color w:val="000000" w:themeColor="text1"/>
          <w:szCs w:val="22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DA5D97">
        <w:rPr>
          <w:color w:val="000000" w:themeColor="text1"/>
        </w:rPr>
        <w:t xml:space="preserve">YES,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</w:t>
      </w:r>
      <w:r w:rsidR="00FC2646" w:rsidRPr="00DA5D97">
        <w:rPr>
          <w:color w:val="000000" w:themeColor="text1"/>
        </w:rPr>
        <w:t>4</w:t>
      </w:r>
      <w:r w:rsidRPr="00DA5D97">
        <w:rPr>
          <w:color w:val="000000" w:themeColor="text1"/>
        </w:rPr>
        <w:t xml:space="preserve"> GWB</w:t>
      </w:r>
      <w:r w:rsidR="00D3255D">
        <w:rPr>
          <w:color w:val="000000" w:themeColor="text1"/>
        </w:rPr>
        <w:tab/>
      </w:r>
      <w:r w:rsidRPr="00AB1913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61B2">
        <w:instrText xml:space="preserve"> FORMCHECKBOX </w:instrText>
      </w:r>
      <w:r w:rsidRPr="00AB1913">
        <w:fldChar w:fldCharType="separate"/>
      </w:r>
      <w:r w:rsidRPr="00AB1913">
        <w:fldChar w:fldCharType="end"/>
      </w:r>
      <w:r>
        <w:tab/>
      </w:r>
      <w:r w:rsidRPr="00DA5D97">
        <w:rPr>
          <w:color w:val="000000" w:themeColor="text1"/>
        </w:rPr>
        <w:t>NO</w:t>
      </w:r>
      <w:bookmarkStart w:id="13" w:name="_Hlk124872583"/>
    </w:p>
    <w:bookmarkEnd w:id="13"/>
    <w:p w14:paraId="2996D7C8" w14:textId="554C2FC4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please provide details: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14" w:name="_Hlk124872688"/>
    </w:p>
    <w:bookmarkEnd w:id="14"/>
    <w:p w14:paraId="1AE0D2F9" w14:textId="265460D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have </w:t>
      </w:r>
      <w:r>
        <w:rPr>
          <w:color w:val="000000" w:themeColor="text1"/>
        </w:rPr>
        <w:t>‘</w:t>
      </w:r>
      <w:r w:rsidRPr="001E1B9C">
        <w:rPr>
          <w:color w:val="000000" w:themeColor="text1"/>
        </w:rPr>
        <w:t>self-</w:t>
      </w:r>
      <w:r>
        <w:rPr>
          <w:color w:val="000000" w:themeColor="text1"/>
        </w:rPr>
        <w:t xml:space="preserve">cleaning measures’ </w:t>
      </w:r>
      <w:r w:rsidR="00C36FBB">
        <w:rPr>
          <w:color w:val="000000" w:themeColor="text1"/>
        </w:rPr>
        <w:t>under</w:t>
      </w:r>
      <w:r w:rsidRPr="001E1B9C">
        <w:rPr>
          <w:color w:val="000000" w:themeColor="text1"/>
        </w:rPr>
        <w:t xml:space="preserve"> Section 125 GWB been taken?</w:t>
      </w:r>
    </w:p>
    <w:p w14:paraId="3E0A6097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YES</w:t>
      </w:r>
      <w:r w:rsidRPr="001E1B9C">
        <w:rPr>
          <w:color w:val="000000" w:themeColor="text1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NO</w:t>
      </w:r>
    </w:p>
    <w:p w14:paraId="2F285B4C" w14:textId="67F9BE7F" w:rsidR="008F33D5" w:rsidRPr="001E1B9C" w:rsidRDefault="008F33D5" w:rsidP="00DA5D97">
      <w:pPr>
        <w:tabs>
          <w:tab w:val="left" w:pos="4962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DA5D97">
        <w:t xml:space="preserve">If yes, please describe the </w:t>
      </w:r>
      <w:r>
        <w:t>measure(s)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B770F7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B770F7">
        <w:rPr>
          <w:rFonts w:cs="Arial"/>
          <w:color w:val="000000" w:themeColor="text1"/>
        </w:rPr>
      </w:r>
      <w:r w:rsidRPr="00B770F7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B770F7">
        <w:rPr>
          <w:rFonts w:cs="Arial"/>
          <w:color w:val="000000" w:themeColor="text1"/>
        </w:rPr>
        <w:fldChar w:fldCharType="end"/>
      </w:r>
    </w:p>
    <w:p w14:paraId="3A432F4D" w14:textId="3329E300" w:rsidR="008F33D5" w:rsidRPr="001E1B9C" w:rsidRDefault="00596F9F" w:rsidP="00DA5D97">
      <w:pPr>
        <w:tabs>
          <w:tab w:val="left" w:pos="284"/>
          <w:tab w:val="left" w:pos="567"/>
        </w:tabs>
        <w:spacing w:after="120"/>
        <w:jc w:val="both"/>
        <w:rPr>
          <w:b/>
        </w:rPr>
      </w:pPr>
      <w:r>
        <w:rPr>
          <w:b/>
        </w:rPr>
        <w:t>In the past three years, have</w:t>
      </w:r>
      <w:r w:rsidRPr="00DA5D97">
        <w:rPr>
          <w:b/>
        </w:rPr>
        <w:t xml:space="preserve"> you been sentenced to imprisonment of more than three months or a fine</w:t>
      </w:r>
      <w:r>
        <w:rPr>
          <w:b/>
        </w:rPr>
        <w:t xml:space="preserve"> under criminal law</w:t>
      </w:r>
      <w:r w:rsidRPr="00DA5D97">
        <w:rPr>
          <w:b/>
        </w:rPr>
        <w:t xml:space="preserve"> of more than 90 daily rates or </w:t>
      </w:r>
      <w:r>
        <w:rPr>
          <w:b/>
        </w:rPr>
        <w:t>an administrative</w:t>
      </w:r>
      <w:r w:rsidRPr="00DA5D97">
        <w:rPr>
          <w:b/>
        </w:rPr>
        <w:t xml:space="preserve"> fine of more than EUR</w:t>
      </w:r>
      <w:r>
        <w:rPr>
          <w:b/>
        </w:rPr>
        <w:t xml:space="preserve"> </w:t>
      </w:r>
      <w:r w:rsidRPr="00DA5D97">
        <w:rPr>
          <w:b/>
        </w:rPr>
        <w:t xml:space="preserve">2,500 </w:t>
      </w:r>
      <w:r>
        <w:rPr>
          <w:b/>
        </w:rPr>
        <w:t>based on</w:t>
      </w:r>
      <w:r w:rsidRPr="00DA5D97">
        <w:rPr>
          <w:b/>
        </w:rPr>
        <w:t xml:space="preserve"> the </w:t>
      </w:r>
      <w:r>
        <w:rPr>
          <w:b/>
        </w:rPr>
        <w:t>grounds for exclusion listed</w:t>
      </w:r>
      <w:r w:rsidRPr="00DA5D97">
        <w:rPr>
          <w:b/>
        </w:rPr>
        <w:t xml:space="preserve"> in Section</w:t>
      </w:r>
      <w:r>
        <w:rPr>
          <w:b/>
        </w:rPr>
        <w:t xml:space="preserve"> </w:t>
      </w:r>
      <w:r w:rsidRPr="00DA5D97">
        <w:rPr>
          <w:b/>
        </w:rPr>
        <w:t>124</w:t>
      </w:r>
      <w:r>
        <w:rPr>
          <w:b/>
        </w:rPr>
        <w:t xml:space="preserve"> (</w:t>
      </w:r>
      <w:r w:rsidRPr="00DA5D97">
        <w:rPr>
          <w:b/>
        </w:rPr>
        <w:t>2</w:t>
      </w:r>
      <w:r>
        <w:rPr>
          <w:b/>
        </w:rPr>
        <w:t>)</w:t>
      </w:r>
      <w:r w:rsidRPr="00DA5D97">
        <w:rPr>
          <w:b/>
        </w:rPr>
        <w:t xml:space="preserve"> GWB</w:t>
      </w:r>
      <w:r>
        <w:rPr>
          <w:b/>
        </w:rPr>
        <w:t>,</w:t>
      </w:r>
      <w:r w:rsidRPr="00DA5D97">
        <w:rPr>
          <w:b/>
        </w:rPr>
        <w:t xml:space="preserve"> resulting in an entry in the Central Trade and Industry Register (‘Gewerbezentralregister’</w:t>
      </w:r>
      <w:r>
        <w:rPr>
          <w:b/>
        </w:rPr>
        <w:t>)</w:t>
      </w:r>
      <w:r w:rsidR="00146180">
        <w:rPr>
          <w:b/>
        </w:rPr>
        <w:t xml:space="preserve"> </w:t>
      </w:r>
      <w:r w:rsidR="00146180" w:rsidRPr="00146180">
        <w:rPr>
          <w:b/>
        </w:rPr>
        <w:t>or the Competition Register ('Wettbewerbsregister')</w:t>
      </w:r>
      <w:r>
        <w:rPr>
          <w:b/>
        </w:rPr>
        <w:t>?</w:t>
      </w:r>
      <w:bookmarkStart w:id="15" w:name="_Hlk124873006"/>
    </w:p>
    <w:bookmarkEnd w:id="15"/>
    <w:p w14:paraId="3E7A7BC2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7BEA92B2" w14:textId="5B938F1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</w:pPr>
      <w:r w:rsidRPr="00DA5D97">
        <w:t xml:space="preserve">If yes, </w:t>
      </w:r>
      <w:r>
        <w:t>have</w:t>
      </w:r>
      <w:r w:rsidRPr="00DA5D97">
        <w:t xml:space="preserve"> remedial </w:t>
      </w:r>
      <w:r>
        <w:t>measures</w:t>
      </w:r>
      <w:r w:rsidRPr="00DA5D97">
        <w:t xml:space="preserve"> been taken to re-establish reliability?</w:t>
      </w:r>
    </w:p>
    <w:p w14:paraId="710AB2F8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66A3B13B" w14:textId="2F81FFA7" w:rsidR="00A72274" w:rsidRDefault="008F33D5" w:rsidP="00840A10">
      <w:pPr>
        <w:tabs>
          <w:tab w:val="left" w:pos="4536"/>
        </w:tabs>
        <w:autoSpaceDE w:val="0"/>
        <w:autoSpaceDN w:val="0"/>
        <w:adjustRightInd w:val="0"/>
        <w:spacing w:after="240"/>
        <w:ind w:left="284"/>
        <w:rPr>
          <w:rFonts w:cs="Arial"/>
          <w:b/>
          <w:bCs/>
        </w:rPr>
      </w:pPr>
      <w:r w:rsidRPr="00DA5D97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</w:p>
    <w:p w14:paraId="551AB5D1" w14:textId="24E15C3F" w:rsidR="00664391" w:rsidRPr="001E1B9C" w:rsidRDefault="00664391" w:rsidP="00664391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  <w:bCs/>
        </w:rPr>
        <w:t>In the past three years, has an administrative</w:t>
      </w:r>
      <w:r w:rsidRPr="001E1B9C">
        <w:rPr>
          <w:b/>
        </w:rPr>
        <w:t xml:space="preserve"> fine of EUR 175,000 or more been imposed due to a violation </w:t>
      </w:r>
      <w:r>
        <w:rPr>
          <w:b/>
          <w:bCs/>
        </w:rPr>
        <w:t>under</w:t>
      </w:r>
      <w:r w:rsidRPr="001E1B9C">
        <w:rPr>
          <w:b/>
        </w:rPr>
        <w:t xml:space="preserve"> Section 24 of the German Supply Chain Act (LkSG)?</w:t>
      </w:r>
    </w:p>
    <w:p w14:paraId="7CBDEE7C" w14:textId="77777777" w:rsidR="00664391" w:rsidRPr="001E1B9C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  <w:rPr>
          <w:rFonts w:eastAsiaTheme="minorHAnsi"/>
          <w:color w:val="000000" w:themeColor="text1"/>
        </w:rPr>
      </w:pPr>
      <w:r w:rsidRPr="001E1B9C"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D7309E7" w14:textId="1A7323E0" w:rsidR="00664391" w:rsidRPr="001E1B9C" w:rsidRDefault="00664391" w:rsidP="00DA5D97">
      <w:pPr>
        <w:autoSpaceDE w:val="0"/>
        <w:autoSpaceDN w:val="0"/>
        <w:adjustRightInd w:val="0"/>
        <w:spacing w:after="120"/>
        <w:ind w:left="284"/>
        <w:jc w:val="both"/>
      </w:pPr>
      <w:r w:rsidRPr="001E1B9C">
        <w:t xml:space="preserve">If yes, have </w:t>
      </w:r>
      <w:r>
        <w:t>‘</w:t>
      </w:r>
      <w:r w:rsidRPr="001E1B9C">
        <w:t>self-</w:t>
      </w:r>
      <w:r>
        <w:t xml:space="preserve">cleaning measures’ </w:t>
      </w:r>
      <w:r w:rsidR="00C36FBB">
        <w:t>under</w:t>
      </w:r>
      <w:r w:rsidRPr="001E1B9C">
        <w:t xml:space="preserve"> Section 125 GWB been taken</w:t>
      </w:r>
      <w:r w:rsidR="00384C4C">
        <w:t xml:space="preserve"> </w:t>
      </w:r>
      <w:r w:rsidR="00384C4C" w:rsidRPr="00384C4C">
        <w:t>in accordance with Section 22 (1) LkSG</w:t>
      </w:r>
      <w:r w:rsidRPr="001E1B9C">
        <w:t>?</w:t>
      </w:r>
    </w:p>
    <w:p w14:paraId="614FAA53" w14:textId="4C751CFD" w:rsidR="00664391" w:rsidRPr="00DA5D97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541D705" w14:textId="4E34140D" w:rsidR="00033536" w:rsidRPr="001E1B9C" w:rsidRDefault="00033536" w:rsidP="00DA5D97">
      <w:pPr>
        <w:autoSpaceDE w:val="0"/>
        <w:autoSpaceDN w:val="0"/>
        <w:adjustRightInd w:val="0"/>
        <w:spacing w:after="180"/>
        <w:ind w:left="284"/>
        <w:jc w:val="both"/>
      </w:pPr>
      <w:bookmarkStart w:id="16" w:name="_Hlk125136276"/>
      <w:r w:rsidRPr="001E1B9C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  <w:bookmarkEnd w:id="16"/>
    </w:p>
    <w:p w14:paraId="5F9764CF" w14:textId="6A12D7B8" w:rsidR="008F33D5" w:rsidRPr="00DA5D97" w:rsidRDefault="008F33D5" w:rsidP="00430B65">
      <w:pPr>
        <w:autoSpaceDE w:val="0"/>
        <w:autoSpaceDN w:val="0"/>
        <w:adjustRightInd w:val="0"/>
        <w:spacing w:after="120"/>
        <w:jc w:val="both"/>
      </w:pPr>
      <w:r w:rsidRPr="00DA5D97">
        <w:t>The Deutsche Gesellschaft für Internationale Zusammenarbeit (GIZ)</w:t>
      </w:r>
      <w:r>
        <w:t> </w:t>
      </w:r>
      <w:r w:rsidRPr="00DA5D97">
        <w:t xml:space="preserve">GmbH will assess the </w:t>
      </w:r>
      <w:r>
        <w:t>measures</w:t>
      </w:r>
      <w:r w:rsidRPr="00DA5D97">
        <w:t xml:space="preserve"> taken by the </w:t>
      </w:r>
      <w:r w:rsidR="00EA45BC" w:rsidRPr="00DA5D97">
        <w:t>company</w:t>
      </w:r>
      <w:r w:rsidRPr="00DA5D97">
        <w:t xml:space="preserve"> and decide on a case-by-case basis whether there are grounds for exclusion.</w:t>
      </w:r>
      <w:bookmarkStart w:id="17" w:name="_Hlk124870867"/>
    </w:p>
    <w:bookmarkEnd w:id="17"/>
    <w:p w14:paraId="4E033D27" w14:textId="37401E3C" w:rsidR="008F33D5" w:rsidRPr="001E1B9C" w:rsidRDefault="008F33D5" w:rsidP="00430B65">
      <w:pPr>
        <w:spacing w:after="120"/>
        <w:jc w:val="both"/>
        <w:rPr>
          <w:rStyle w:val="Seitenzahl"/>
          <w:rFonts w:eastAsiaTheme="majorEastAsia"/>
        </w:rPr>
      </w:pPr>
      <w:r w:rsidRPr="00DA5D97">
        <w:rPr>
          <w:rStyle w:val="Seitenzahl"/>
        </w:rPr>
        <w:t xml:space="preserve">The tenderer also </w:t>
      </w:r>
      <w:r>
        <w:rPr>
          <w:rStyle w:val="Seitenzahl"/>
        </w:rPr>
        <w:t>undertakes</w:t>
      </w:r>
      <w:r w:rsidRPr="00DA5D97">
        <w:rPr>
          <w:rStyle w:val="Seitenzahl"/>
        </w:rPr>
        <w:t xml:space="preserve"> to </w:t>
      </w:r>
      <w:r>
        <w:rPr>
          <w:rStyle w:val="Seitenzahl"/>
        </w:rPr>
        <w:t>promptly</w:t>
      </w:r>
      <w:r w:rsidRPr="00DA5D97">
        <w:rPr>
          <w:rStyle w:val="Seitenzahl"/>
        </w:rPr>
        <w:t xml:space="preserve"> inform GIZ if any of the </w:t>
      </w:r>
      <w:r>
        <w:rPr>
          <w:rStyle w:val="Seitenzahl"/>
        </w:rPr>
        <w:t>circumstances</w:t>
      </w:r>
      <w:r w:rsidRPr="00DA5D97">
        <w:rPr>
          <w:rStyle w:val="Seitenzahl"/>
        </w:rPr>
        <w:t xml:space="preserve"> or grounds for exclusion described above </w:t>
      </w:r>
      <w:r>
        <w:rPr>
          <w:rStyle w:val="Seitenzahl"/>
        </w:rPr>
        <w:t>arises</w:t>
      </w:r>
      <w:r w:rsidRPr="00DA5D97">
        <w:rPr>
          <w:rStyle w:val="Seitenzahl"/>
        </w:rPr>
        <w:t xml:space="preserve"> during the </w:t>
      </w:r>
      <w:r>
        <w:rPr>
          <w:rStyle w:val="Seitenzahl"/>
        </w:rPr>
        <w:t>award</w:t>
      </w:r>
      <w:r w:rsidRPr="00DA5D97">
        <w:rPr>
          <w:rStyle w:val="Seitenzahl"/>
        </w:rPr>
        <w:t xml:space="preserve"> procedure.</w:t>
      </w:r>
      <w:bookmarkStart w:id="18" w:name="_Hlk124870901"/>
    </w:p>
    <w:p w14:paraId="2A599722" w14:textId="2E0B580C" w:rsidR="008100C2" w:rsidRPr="00DA5D97" w:rsidRDefault="008100C2" w:rsidP="00540DEE">
      <w:pPr>
        <w:spacing w:before="480" w:after="240"/>
        <w:rPr>
          <w:rFonts w:eastAsiaTheme="majorEastAsia"/>
          <w:b/>
        </w:rPr>
      </w:pPr>
      <w:bookmarkStart w:id="19" w:name="_Toc108178916"/>
      <w:bookmarkEnd w:id="18"/>
      <w:r>
        <w:rPr>
          <w:b/>
          <w:bCs/>
        </w:rPr>
        <w:t>Precedence</w:t>
      </w:r>
      <w:r w:rsidRPr="00DA5D97">
        <w:rPr>
          <w:b/>
        </w:rPr>
        <w:t xml:space="preserve"> of </w:t>
      </w:r>
      <w:r>
        <w:rPr>
          <w:b/>
          <w:bCs/>
        </w:rPr>
        <w:t>GIZ</w:t>
      </w:r>
      <w:r w:rsidRPr="00DA5D97">
        <w:rPr>
          <w:b/>
        </w:rPr>
        <w:t xml:space="preserve"> clauses</w:t>
      </w:r>
      <w:bookmarkEnd w:id="19"/>
    </w:p>
    <w:p w14:paraId="4A07BFDA" w14:textId="6D000159" w:rsidR="008100C2" w:rsidRPr="00DA5D97" w:rsidRDefault="008100C2" w:rsidP="00430B65">
      <w:pPr>
        <w:spacing w:after="240"/>
        <w:jc w:val="both"/>
        <w:rPr>
          <w:rFonts w:eastAsiaTheme="majorEastAsia"/>
        </w:rPr>
      </w:pPr>
      <w:r w:rsidRPr="00DA5D97">
        <w:t xml:space="preserve">The tenderer acknowledges </w:t>
      </w:r>
      <w:r>
        <w:t xml:space="preserve">the precedence of </w:t>
      </w:r>
      <w:r w:rsidRPr="00DA5D97">
        <w:t xml:space="preserve">all clauses introduced </w:t>
      </w:r>
      <w:r>
        <w:t>by GIZ into</w:t>
      </w:r>
      <w:r w:rsidRPr="00DA5D97">
        <w:t xml:space="preserve"> the </w:t>
      </w:r>
      <w:r>
        <w:t>award</w:t>
      </w:r>
      <w:r w:rsidRPr="00DA5D97">
        <w:t xml:space="preserve"> procedure </w:t>
      </w:r>
      <w:r>
        <w:t>through</w:t>
      </w:r>
      <w:r w:rsidRPr="00DA5D97">
        <w:t xml:space="preserve"> the </w:t>
      </w:r>
      <w:r>
        <w:t xml:space="preserve">public </w:t>
      </w:r>
      <w:r w:rsidRPr="00DA5D97">
        <w:t xml:space="preserve">tender documents and declares that no content other than </w:t>
      </w:r>
      <w:r>
        <w:t xml:space="preserve">that of </w:t>
      </w:r>
      <w:r w:rsidRPr="00DA5D97">
        <w:t xml:space="preserve">the </w:t>
      </w:r>
      <w:r>
        <w:t>tender</w:t>
      </w:r>
      <w:r w:rsidRPr="00DA5D97">
        <w:t xml:space="preserve"> submitted, including but not limited to previous contracts, other documents </w:t>
      </w:r>
      <w:r>
        <w:t>and in particular</w:t>
      </w:r>
      <w:r w:rsidRPr="00DA5D97">
        <w:t xml:space="preserve"> the tenderer’s </w:t>
      </w:r>
      <w:r>
        <w:t xml:space="preserve">own </w:t>
      </w:r>
      <w:r w:rsidRPr="00DA5D97">
        <w:t xml:space="preserve">general terms and conditions, will be made an integral part of the </w:t>
      </w:r>
      <w:r>
        <w:t>tender</w:t>
      </w:r>
      <w:r w:rsidRPr="00DA5D97">
        <w:t>.</w:t>
      </w:r>
    </w:p>
    <w:p w14:paraId="0E7EB074" w14:textId="352E89EF" w:rsidR="00F51FA2" w:rsidRPr="001E1B9C" w:rsidRDefault="00F51FA2">
      <w:r w:rsidRPr="001E1B9C">
        <w:br w:type="page"/>
      </w:r>
    </w:p>
    <w:p w14:paraId="7A47C00B" w14:textId="2C82D693" w:rsidR="00D04E04" w:rsidRPr="00DA5D97" w:rsidRDefault="00D04E04" w:rsidP="00AA4470">
      <w:pPr>
        <w:pStyle w:val="berschrift3"/>
        <w:spacing w:after="240"/>
        <w:rPr>
          <w:rStyle w:val="berschrift3Zchn"/>
          <w:b/>
        </w:rPr>
      </w:pPr>
      <w:bookmarkStart w:id="20" w:name="_Toc154582617"/>
      <w:bookmarkStart w:id="21" w:name="_Toc218866206"/>
      <w:r w:rsidRPr="001E1B9C">
        <w:lastRenderedPageBreak/>
        <w:t xml:space="preserve">Information to be provided by </w:t>
      </w:r>
      <w:r w:rsidRPr="00DA5D97">
        <w:rPr>
          <w:rStyle w:val="berschrift3Zchn"/>
          <w:b/>
        </w:rPr>
        <w:t>partnerships (including individual consultants</w:t>
      </w:r>
      <w:bookmarkEnd w:id="20"/>
      <w:r>
        <w:rPr>
          <w:rStyle w:val="berschrift3Zchn"/>
          <w:b/>
          <w:bCs/>
        </w:rPr>
        <w:t>)</w:t>
      </w:r>
      <w:bookmarkEnd w:id="21"/>
      <w:r>
        <w:t xml:space="preserve"> </w:t>
      </w:r>
      <w:bookmarkEnd w:id="8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03088342" w14:textId="77777777" w:rsidTr="00D04E04">
        <w:tc>
          <w:tcPr>
            <w:tcW w:w="4678" w:type="dxa"/>
          </w:tcPr>
          <w:p w14:paraId="276DA6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 at birth</w:t>
            </w:r>
          </w:p>
        </w:tc>
        <w:tc>
          <w:tcPr>
            <w:tcW w:w="4392" w:type="dxa"/>
          </w:tcPr>
          <w:p w14:paraId="34A6EE16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51DF0341" w14:textId="77777777" w:rsidTr="00D04E04">
        <w:tc>
          <w:tcPr>
            <w:tcW w:w="4678" w:type="dxa"/>
          </w:tcPr>
          <w:p w14:paraId="78A03677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Place of birth</w:t>
            </w:r>
          </w:p>
        </w:tc>
        <w:tc>
          <w:tcPr>
            <w:tcW w:w="4392" w:type="dxa"/>
          </w:tcPr>
          <w:p w14:paraId="35567BFA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9DE4BB5" w14:textId="77777777" w:rsidTr="00D04E04">
        <w:tc>
          <w:tcPr>
            <w:tcW w:w="4678" w:type="dxa"/>
          </w:tcPr>
          <w:p w14:paraId="738CC1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Date of birth</w:t>
            </w:r>
          </w:p>
        </w:tc>
        <w:tc>
          <w:tcPr>
            <w:tcW w:w="4392" w:type="dxa"/>
          </w:tcPr>
          <w:p w14:paraId="79F5E850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881DC13" w14:textId="77777777" w:rsidTr="00D04E04">
        <w:tc>
          <w:tcPr>
            <w:tcW w:w="4678" w:type="dxa"/>
          </w:tcPr>
          <w:p w14:paraId="100B4855" w14:textId="60E05F50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I am employed in the public sector</w:t>
            </w:r>
            <w:r>
              <w:rPr>
                <w:b/>
                <w:szCs w:val="22"/>
              </w:rPr>
              <w:t>.</w:t>
            </w:r>
          </w:p>
        </w:tc>
        <w:tc>
          <w:tcPr>
            <w:tcW w:w="4392" w:type="dxa"/>
          </w:tcPr>
          <w:p w14:paraId="1BE295BC" w14:textId="1E5EA223" w:rsidR="00D04E04" w:rsidRPr="001E1B9C" w:rsidRDefault="00D04E04">
            <w:pPr>
              <w:tabs>
                <w:tab w:val="left" w:pos="318"/>
              </w:tabs>
              <w:spacing w:before="120" w:after="120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1E1B9C">
              <w:rPr>
                <w:color w:val="000000" w:themeColor="text1"/>
              </w:rPr>
              <w:t>NO</w:t>
            </w:r>
          </w:p>
          <w:p w14:paraId="5E971141" w14:textId="1AB562F8" w:rsidR="00D04E04" w:rsidRPr="001E1B9C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paid leave of absence</w:t>
            </w:r>
          </w:p>
          <w:p w14:paraId="4C335648" w14:textId="3F9D738A" w:rsidR="00D04E04" w:rsidRPr="00DA5D97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unpaid leave of absence</w:t>
            </w:r>
          </w:p>
        </w:tc>
      </w:tr>
    </w:tbl>
    <w:p w14:paraId="7E361961" w14:textId="77777777" w:rsidR="00D04E04" w:rsidRPr="001E1B9C" w:rsidRDefault="00D04E04" w:rsidP="00DA5D97">
      <w:pPr>
        <w:spacing w:before="240" w:after="240" w:line="259" w:lineRule="auto"/>
      </w:pPr>
      <w:r w:rsidRPr="001E1B9C">
        <w:t>In submitting this self-declaration (please check the appropriate box),</w:t>
      </w:r>
    </w:p>
    <w:p w14:paraId="7C7889C2" w14:textId="52EA0014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and assure that over the past and next 12 months (ending/commencing on the date of submission of this declaration) I have received/will receive less than 5/6 of my total self-employed income from contracts with GIZ (variant 1).</w:t>
      </w:r>
    </w:p>
    <w:p w14:paraId="3749CA7E" w14:textId="5F24FA15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that I cannot exclude the possibility that over the past and next 12 months (ending/commencing on the date of submission of this declaration) I have received/will receive more than 5/6 of my total self-employed income from contracts with GIZ. I agree to provide further details of my income over the past 12 months and anticipated income over the next 12 months from self-employment and employment if requested by GIZ (variant 2).</w:t>
      </w:r>
    </w:p>
    <w:p w14:paraId="19DD0D7E" w14:textId="6E77920C" w:rsidR="00BE46F9" w:rsidRPr="001E1B9C" w:rsidRDefault="00D04E04" w:rsidP="00DA5D97">
      <w:pPr>
        <w:jc w:val="both"/>
      </w:pPr>
      <w:r w:rsidRPr="001E1B9C">
        <w:t xml:space="preserve">Please note that if your income </w:t>
      </w:r>
      <w:r>
        <w:t xml:space="preserve">over the specified period </w:t>
      </w:r>
      <w:r w:rsidRPr="001E1B9C">
        <w:t xml:space="preserve">exceeds the 5/6 threshold, you cannot be considered for this contract since full social insurance contributions could then be payable and GIZ could be obliged to deduct income tax. If you falsely declare that </w:t>
      </w:r>
      <w:r>
        <w:t xml:space="preserve">over the past and next 12 months </w:t>
      </w:r>
      <w:r w:rsidRPr="001E1B9C">
        <w:t>you have received/will receive less than 5/6 of your total business income from contracts with GIZ (variant 1) or provide false information on this matter (variant 2), you may be liable to pay damages.</w:t>
      </w:r>
    </w:p>
    <w:p w14:paraId="24EA16B9" w14:textId="5D4E248D" w:rsidR="00D04E04" w:rsidRPr="001E1B9C" w:rsidRDefault="00D04E04" w:rsidP="00D04E04">
      <w:r w:rsidRPr="001E1B9C">
        <w:br w:type="page"/>
      </w:r>
    </w:p>
    <w:p w14:paraId="1B75E4AB" w14:textId="121D07FF" w:rsidR="00D04E04" w:rsidRPr="001E1B9C" w:rsidRDefault="00D04E04" w:rsidP="00430B65">
      <w:pPr>
        <w:pStyle w:val="berschrift3"/>
        <w:spacing w:after="240"/>
      </w:pPr>
      <w:bookmarkStart w:id="22" w:name="_Toc154582618"/>
      <w:bookmarkStart w:id="23" w:name="_Toc29219560"/>
      <w:bookmarkStart w:id="24" w:name="_Toc218866207"/>
      <w:r w:rsidRPr="001E1B9C">
        <w:lastRenderedPageBreak/>
        <w:t xml:space="preserve">Information to be provided by legal </w:t>
      </w:r>
      <w:bookmarkEnd w:id="22"/>
      <w:r w:rsidRPr="00C87DCB">
        <w:t>persons</w:t>
      </w:r>
      <w:bookmarkEnd w:id="23"/>
      <w:bookmarkEnd w:id="24"/>
    </w:p>
    <w:p w14:paraId="77903AF8" w14:textId="64C95502" w:rsidR="008B7244" w:rsidRPr="001E1B9C" w:rsidRDefault="008B7244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 xml:space="preserve">Please attach a copy of your current </w:t>
      </w:r>
      <w:bookmarkStart w:id="25" w:name="_Hlk45642873"/>
      <w:r w:rsidRPr="001E1B9C">
        <w:rPr>
          <w:i/>
          <w:color w:val="FF0000"/>
        </w:rPr>
        <w:t>commercial register entry</w:t>
      </w:r>
      <w:bookmarkStart w:id="26" w:name="_Hlk45642846"/>
      <w:r w:rsidRPr="001E1B9C">
        <w:rPr>
          <w:i/>
          <w:color w:val="FF0000"/>
        </w:rPr>
        <w:t>/company register entry as a separate file. The copy must not be older than six months</w:t>
      </w:r>
      <w:r w:rsidR="00A00C64">
        <w:rPr>
          <w:i/>
          <w:color w:val="FF0000"/>
        </w:rPr>
        <w:t xml:space="preserve"> prior to the tender submission deadline</w:t>
      </w:r>
      <w:r w:rsidRPr="001E1B9C">
        <w:rPr>
          <w:i/>
          <w:color w:val="FF0000"/>
        </w:rPr>
        <w:t>.</w:t>
      </w:r>
      <w:bookmarkEnd w:id="25"/>
      <w:bookmarkEnd w:id="26"/>
      <w:r w:rsidRPr="001E1B9C">
        <w:rPr>
          <w:i/>
        </w:rPr>
        <w:t xml:space="preserve"> </w:t>
      </w:r>
      <w:bookmarkStart w:id="27" w:name="_Hlk122365476"/>
      <w:r w:rsidRPr="001E1B9C">
        <w:rPr>
          <w:i/>
          <w:color w:val="FF0000"/>
        </w:rPr>
        <w:t xml:space="preserve">In the case of candidate/bidding consortia, </w:t>
      </w:r>
      <w:r>
        <w:rPr>
          <w:bCs/>
          <w:i/>
          <w:color w:val="FF0000"/>
          <w:szCs w:val="22"/>
        </w:rPr>
        <w:t>a</w:t>
      </w:r>
      <w:r w:rsidRPr="001E1B9C">
        <w:rPr>
          <w:i/>
          <w:color w:val="FF0000"/>
        </w:rPr>
        <w:t xml:space="preserve"> self-declaration </w:t>
      </w:r>
      <w:r>
        <w:rPr>
          <w:bCs/>
          <w:i/>
          <w:color w:val="FF0000"/>
          <w:szCs w:val="22"/>
        </w:rPr>
        <w:t xml:space="preserve">form </w:t>
      </w:r>
      <w:r w:rsidRPr="001E1B9C">
        <w:rPr>
          <w:i/>
          <w:color w:val="FF0000"/>
        </w:rPr>
        <w:t xml:space="preserve">and a copy </w:t>
      </w:r>
      <w:r>
        <w:rPr>
          <w:bCs/>
          <w:i/>
          <w:color w:val="FF0000"/>
          <w:szCs w:val="22"/>
        </w:rPr>
        <w:t xml:space="preserve">of the commercial register entry/company register entry </w:t>
      </w:r>
      <w:r w:rsidRPr="001E1B9C">
        <w:rPr>
          <w:i/>
          <w:color w:val="FF0000"/>
        </w:rPr>
        <w:t xml:space="preserve">must be provided for each member. </w:t>
      </w:r>
      <w:r>
        <w:rPr>
          <w:bCs/>
          <w:i/>
          <w:color w:val="FF0000"/>
          <w:szCs w:val="22"/>
        </w:rPr>
        <w:t>Further requirements are set out in section</w:t>
      </w:r>
      <w:r w:rsidRPr="001E1B9C">
        <w:rPr>
          <w:i/>
          <w:color w:val="FF0000"/>
        </w:rPr>
        <w:t xml:space="preserve"> 5.2 of the application </w:t>
      </w:r>
      <w:r w:rsidRPr="00C360DF">
        <w:rPr>
          <w:i/>
          <w:iCs/>
          <w:color w:val="FF0000"/>
          <w:szCs w:val="22"/>
        </w:rPr>
        <w:t>terms and conditions</w:t>
      </w:r>
      <w:r w:rsidRPr="001E1B9C">
        <w:rPr>
          <w:i/>
          <w:color w:val="FF0000"/>
        </w:rP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759E42CC" w14:textId="77777777" w:rsidTr="00D04E04">
        <w:tc>
          <w:tcPr>
            <w:tcW w:w="4678" w:type="dxa"/>
          </w:tcPr>
          <w:bookmarkEnd w:id="27"/>
          <w:p w14:paraId="51F574DF" w14:textId="1A53EF0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Commercial register number / Register number:</w:t>
            </w:r>
          </w:p>
        </w:tc>
        <w:tc>
          <w:tcPr>
            <w:tcW w:w="4392" w:type="dxa"/>
          </w:tcPr>
          <w:p w14:paraId="50916A0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2717F2" w:rsidRPr="00492E3A" w14:paraId="2791435F" w14:textId="77777777" w:rsidTr="00D04E04">
        <w:tc>
          <w:tcPr>
            <w:tcW w:w="4678" w:type="dxa"/>
          </w:tcPr>
          <w:p w14:paraId="3E0E2693" w14:textId="31776638" w:rsidR="002717F2" w:rsidRPr="001E1B9C" w:rsidRDefault="002717F2" w:rsidP="002717F2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Legal form of the </w:t>
            </w:r>
            <w:r w:rsidR="00EA45BC" w:rsidRPr="001E1B9C">
              <w:rPr>
                <w:b/>
              </w:rPr>
              <w:t>company</w:t>
            </w:r>
          </w:p>
        </w:tc>
        <w:tc>
          <w:tcPr>
            <w:tcW w:w="4392" w:type="dxa"/>
          </w:tcPr>
          <w:p w14:paraId="3FEAA38E" w14:textId="60A9229C" w:rsidR="002717F2" w:rsidRPr="001E1B9C" w:rsidRDefault="002717F2" w:rsidP="002717F2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4A8AF473" w14:textId="77777777" w:rsidTr="00D04E04">
        <w:tc>
          <w:tcPr>
            <w:tcW w:w="4678" w:type="dxa"/>
          </w:tcPr>
          <w:p w14:paraId="5375704A" w14:textId="7C81B03B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Responsible court / Responsible public authority</w:t>
            </w:r>
          </w:p>
        </w:tc>
        <w:tc>
          <w:tcPr>
            <w:tcW w:w="4392" w:type="dxa"/>
          </w:tcPr>
          <w:p w14:paraId="5B619B2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ED68B5" w:rsidRPr="00C521D3" w14:paraId="10659C8E" w14:textId="77777777" w:rsidTr="00D04E04">
        <w:tc>
          <w:tcPr>
            <w:tcW w:w="4678" w:type="dxa"/>
          </w:tcPr>
          <w:p w14:paraId="10BF7B6D" w14:textId="4D99B2FD" w:rsidR="00ED68B5" w:rsidRPr="001E1B9C" w:rsidRDefault="00A00C64" w:rsidP="00D04E04">
            <w:pPr>
              <w:spacing w:before="120" w:after="120"/>
              <w:rPr>
                <w:b/>
              </w:rPr>
            </w:pPr>
            <w:r>
              <w:rPr>
                <w:b/>
                <w:bCs/>
              </w:rPr>
              <w:t>Is your company headquartered in Afghanistan, Belarus, Iran, North Korea, the Palestinian territories, Russia, the occupied regions of Ukraine or Syria?</w:t>
            </w:r>
          </w:p>
        </w:tc>
        <w:tc>
          <w:tcPr>
            <w:tcW w:w="4392" w:type="dxa"/>
          </w:tcPr>
          <w:p w14:paraId="5E4C768B" w14:textId="44675B65" w:rsidR="00D10BCE" w:rsidRPr="001E1B9C" w:rsidRDefault="00A72274" w:rsidP="00D0723B">
            <w:pPr>
              <w:tabs>
                <w:tab w:val="left" w:pos="315"/>
              </w:tabs>
              <w:spacing w:before="120" w:after="120"/>
              <w:rPr>
                <w:rFonts w:eastAsia="Calibri"/>
                <w:b/>
              </w:rPr>
            </w:pPr>
            <w:r>
              <w:rPr>
                <w:rFonts w:eastAsia="Calibri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 w:cs="Arial"/>
                <w:szCs w:val="20"/>
              </w:rPr>
              <w:instrText xml:space="preserve"> FORMCHECKBOX </w:instrText>
            </w:r>
            <w:r>
              <w:rPr>
                <w:rFonts w:eastAsia="Calibri" w:cs="Arial"/>
                <w:szCs w:val="20"/>
              </w:rPr>
            </w:r>
            <w:r>
              <w:rPr>
                <w:rFonts w:eastAsia="Calibri" w:cs="Arial"/>
                <w:szCs w:val="20"/>
              </w:rPr>
              <w:fldChar w:fldCharType="separate"/>
            </w:r>
            <w:r>
              <w:rPr>
                <w:rFonts w:eastAsia="Calibri" w:cs="Arial"/>
                <w:szCs w:val="20"/>
              </w:rPr>
              <w:fldChar w:fldCharType="end"/>
            </w:r>
            <w:r w:rsidRPr="001E1B9C">
              <w:tab/>
            </w:r>
            <w:r w:rsidRPr="001E1B9C">
              <w:rPr>
                <w:color w:val="000000"/>
              </w:rPr>
              <w:t xml:space="preserve">YES, in: </w:t>
            </w:r>
            <w:r w:rsidR="00D10BCE" w:rsidRPr="001E1B9C">
              <w:rPr>
                <w:rFonts w:eastAsia="Calibri"/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="00D10BCE" w:rsidRPr="001E1B9C">
              <w:rPr>
                <w:rFonts w:eastAsia="Calibri"/>
              </w:rPr>
              <w:instrText xml:space="preserve"> FORMTEXT </w:instrText>
            </w:r>
            <w:r w:rsidR="00D10BCE" w:rsidRPr="001E1B9C">
              <w:rPr>
                <w:rFonts w:eastAsia="Calibri"/>
                <w:b/>
              </w:rPr>
            </w:r>
            <w:r w:rsidR="00D10BCE" w:rsidRPr="001E1B9C">
              <w:rPr>
                <w:rFonts w:eastAsia="Calibri"/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="00D10BCE" w:rsidRPr="001E1B9C">
              <w:rPr>
                <w:rFonts w:eastAsia="Calibri"/>
                <w:b/>
              </w:rPr>
              <w:fldChar w:fldCharType="end"/>
            </w:r>
          </w:p>
          <w:p w14:paraId="1CEECE1B" w14:textId="52AC9F91" w:rsidR="00ED68B5" w:rsidRPr="00DA5D97" w:rsidRDefault="00D10BCE" w:rsidP="00D0723B">
            <w:pPr>
              <w:tabs>
                <w:tab w:val="left" w:pos="315"/>
              </w:tabs>
              <w:spacing w:before="120" w:after="120"/>
            </w:pPr>
            <w:r w:rsidRPr="00DA5D9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D97">
              <w:rPr>
                <w:rFonts w:eastAsia="Calibri"/>
              </w:rPr>
              <w:instrText xml:space="preserve"> FORMCHECKBOX </w:instrText>
            </w:r>
            <w:r w:rsidRPr="00DA5D97">
              <w:rPr>
                <w:rFonts w:eastAsia="Calibri"/>
              </w:rPr>
            </w:r>
            <w:r w:rsidRPr="00DA5D97">
              <w:rPr>
                <w:rFonts w:eastAsia="Calibri"/>
              </w:rPr>
              <w:fldChar w:fldCharType="separate"/>
            </w:r>
            <w:r w:rsidRPr="00DA5D97">
              <w:rPr>
                <w:rFonts w:eastAsia="Calibri"/>
              </w:rPr>
              <w:fldChar w:fldCharType="end"/>
            </w:r>
            <w:r w:rsidRPr="00DA5D97">
              <w:tab/>
            </w:r>
            <w:r w:rsidRPr="00DA5D97">
              <w:rPr>
                <w:color w:val="000000"/>
              </w:rPr>
              <w:t>NO</w:t>
            </w:r>
          </w:p>
        </w:tc>
      </w:tr>
    </w:tbl>
    <w:p w14:paraId="0DD80782" w14:textId="02DBABCB" w:rsidR="00D04E04" w:rsidRPr="001E1B9C" w:rsidRDefault="00D04E04" w:rsidP="00430B65">
      <w:pPr>
        <w:pStyle w:val="berschrift3"/>
        <w:spacing w:after="240"/>
      </w:pPr>
      <w:bookmarkStart w:id="28" w:name="_Toc29219561"/>
      <w:bookmarkStart w:id="29" w:name="_Toc154582619"/>
      <w:bookmarkStart w:id="30" w:name="_Toc218866208"/>
      <w:r w:rsidRPr="001E1B9C">
        <w:t xml:space="preserve">Information </w:t>
      </w:r>
      <w:bookmarkEnd w:id="28"/>
      <w:r w:rsidRPr="001E1B9C">
        <w:t>to be provided by candidate/bidding consortia (service delivery consortia)</w:t>
      </w:r>
      <w:bookmarkEnd w:id="29"/>
      <w:bookmarkEnd w:id="30"/>
    </w:p>
    <w:p w14:paraId="2918A53C" w14:textId="4C29FB45" w:rsidR="00AA445D" w:rsidRPr="001E1B9C" w:rsidRDefault="00AA445D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>Please attach the</w:t>
      </w:r>
      <w:r w:rsidRPr="00DA5D97">
        <w:rPr>
          <w:i/>
          <w:color w:val="FF0000"/>
        </w:rPr>
        <w:t xml:space="preserve"> </w:t>
      </w:r>
      <w:r w:rsidR="00D97024">
        <w:rPr>
          <w:i/>
          <w:color w:val="FF0000"/>
        </w:rPr>
        <w:t>‘</w:t>
      </w:r>
      <w:r w:rsidRPr="001E1B9C">
        <w:rPr>
          <w:i/>
          <w:color w:val="FF0000"/>
        </w:rPr>
        <w:t>Declaration by candidate/bidding consortium (</w:t>
      </w:r>
      <w:r>
        <w:rPr>
          <w:i/>
          <w:color w:val="FF0000"/>
        </w:rPr>
        <w:t>consorti</w:t>
      </w:r>
      <w:r w:rsidR="000E4542">
        <w:rPr>
          <w:i/>
          <w:color w:val="FF0000"/>
        </w:rPr>
        <w:t>um</w:t>
      </w:r>
      <w:r w:rsidRPr="001E1B9C">
        <w:rPr>
          <w:i/>
          <w:color w:val="FF0000"/>
        </w:rPr>
        <w:t xml:space="preserve"> declaration)</w:t>
      </w:r>
      <w:r w:rsidR="00D97024">
        <w:rPr>
          <w:i/>
          <w:color w:val="FF0000"/>
        </w:rPr>
        <w:t>’</w:t>
      </w:r>
      <w:r w:rsidRPr="001E1B9C">
        <w:rPr>
          <w:i/>
          <w:color w:val="FF0000"/>
        </w:rPr>
        <w:t xml:space="preserve"> signed by all members as a separate file.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D04E04" w14:paraId="09EBE3F2" w14:textId="77777777" w:rsidTr="00D04E04">
        <w:tc>
          <w:tcPr>
            <w:tcW w:w="2268" w:type="dxa"/>
          </w:tcPr>
          <w:p w14:paraId="4CBDD648" w14:textId="01996E25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29D2755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rPr>
                <w:b/>
              </w:rPr>
              <w:instrText xml:space="preserve"> FORMTEXT </w:instrText>
            </w:r>
            <w:r w:rsidRPr="001E1B9C">
              <w:rPr>
                <w:b/>
              </w:rPr>
            </w:r>
            <w:r w:rsidRPr="001E1B9C">
              <w:rPr>
                <w:b/>
              </w:rPr>
              <w:fldChar w:fldCharType="separate"/>
            </w:r>
            <w:r w:rsidRPr="001E1B9C">
              <w:rPr>
                <w:b/>
              </w:rPr>
              <w:t>     </w:t>
            </w:r>
            <w:r w:rsidRPr="001E1B9C">
              <w:rPr>
                <w:b/>
              </w:rPr>
              <w:fldChar w:fldCharType="end"/>
            </w:r>
          </w:p>
        </w:tc>
      </w:tr>
      <w:tr w:rsidR="00D04E04" w:rsidRPr="00C521D3" w14:paraId="3FFCF615" w14:textId="77777777" w:rsidTr="00D04E04">
        <w:tc>
          <w:tcPr>
            <w:tcW w:w="2268" w:type="dxa"/>
          </w:tcPr>
          <w:p w14:paraId="399478E1" w14:textId="76234061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0FEE31E6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0BC2E7C" w14:textId="77777777" w:rsidTr="00D04E04">
        <w:tc>
          <w:tcPr>
            <w:tcW w:w="2268" w:type="dxa"/>
          </w:tcPr>
          <w:p w14:paraId="66795FF0" w14:textId="4169B942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596271F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668FE85" w14:textId="77777777" w:rsidR="00AA4470" w:rsidRPr="00654454" w:rsidRDefault="00D04E04" w:rsidP="00D0723B">
      <w:pPr>
        <w:pStyle w:val="berschrift3"/>
        <w:rPr>
          <w:rFonts w:cs="Arial"/>
          <w:b w:val="0"/>
          <w:bCs w:val="0"/>
          <w:u w:val="single"/>
        </w:rPr>
      </w:pPr>
      <w:r w:rsidRPr="00654454">
        <w:rPr>
          <w:b w:val="0"/>
          <w:bCs w:val="0"/>
        </w:rPr>
        <w:br w:type="page"/>
      </w:r>
    </w:p>
    <w:p w14:paraId="1B093BC1" w14:textId="5520424B" w:rsidR="00F22D99" w:rsidRPr="00E76B64" w:rsidRDefault="00030EB4" w:rsidP="00E76B64">
      <w:pPr>
        <w:spacing w:before="100" w:beforeAutospacing="1" w:after="120"/>
        <w:jc w:val="both"/>
        <w:rPr>
          <w:i/>
          <w:iCs/>
          <w:color w:val="FF0000"/>
        </w:rPr>
      </w:pPr>
      <w:bookmarkStart w:id="31" w:name="_Toc204158309"/>
      <w:r w:rsidRPr="00E76B64">
        <w:rPr>
          <w:i/>
          <w:iCs/>
          <w:color w:val="FF0000"/>
        </w:rPr>
        <w:lastRenderedPageBreak/>
        <w:t>Note: In the case of candidate/bidding consortia, all members of the consortium taken as a whole must meet the following eligibility criteria. A statement to this effect must be included in the se</w:t>
      </w:r>
      <w:r w:rsidR="004E020E" w:rsidRPr="00E76B64">
        <w:rPr>
          <w:i/>
          <w:iCs/>
          <w:color w:val="FF0000"/>
        </w:rPr>
        <w:t>l</w:t>
      </w:r>
      <w:r w:rsidRPr="00E76B64">
        <w:rPr>
          <w:i/>
          <w:iCs/>
          <w:color w:val="FF0000"/>
        </w:rPr>
        <w:t xml:space="preserve">f-declaration of the authorised lead candidate/bidder. This requirement also applies </w:t>
      </w:r>
      <w:r w:rsidR="001714DD" w:rsidRPr="00E76B64">
        <w:rPr>
          <w:i/>
          <w:iCs/>
          <w:color w:val="FF0000"/>
        </w:rPr>
        <w:t>in the case of a capacity loan.</w:t>
      </w:r>
      <w:r w:rsidRPr="00E76B64">
        <w:rPr>
          <w:i/>
          <w:iCs/>
          <w:color w:val="FF0000"/>
        </w:rPr>
        <w:t xml:space="preserve"> Additionally, each member of a candidate/bidding consortium or other </w:t>
      </w:r>
      <w:r w:rsidR="00EA45BC" w:rsidRPr="00E76B64">
        <w:rPr>
          <w:i/>
          <w:iCs/>
          <w:color w:val="FF0000"/>
        </w:rPr>
        <w:t>company</w:t>
      </w:r>
      <w:r w:rsidRPr="00E76B64">
        <w:rPr>
          <w:i/>
          <w:iCs/>
          <w:color w:val="FF0000"/>
        </w:rPr>
        <w:t xml:space="preserve"> within the meaning of Section 43 UVgO mus</w:t>
      </w:r>
      <w:r w:rsidR="005A25F6" w:rsidRPr="00E76B64">
        <w:rPr>
          <w:i/>
          <w:iCs/>
          <w:color w:val="FF0000"/>
        </w:rPr>
        <w:t>t</w:t>
      </w:r>
      <w:r w:rsidRPr="00E76B64">
        <w:rPr>
          <w:i/>
          <w:iCs/>
          <w:color w:val="FF0000"/>
        </w:rPr>
        <w:t xml:space="preserve"> submit a separate self-declaration.</w:t>
      </w:r>
      <w:bookmarkEnd w:id="31"/>
    </w:p>
    <w:p w14:paraId="157B028F" w14:textId="1FC9C7F8" w:rsidR="00247C37" w:rsidRPr="00DA5D97" w:rsidRDefault="007273C6" w:rsidP="00D0723B">
      <w:pPr>
        <w:pStyle w:val="berschrift3"/>
      </w:pPr>
      <w:bookmarkStart w:id="32" w:name="_Toc154582620"/>
      <w:bookmarkStart w:id="33" w:name="_Toc218866209"/>
      <w:r w:rsidRPr="001E1B9C">
        <w:t>Economic and financial capacity</w:t>
      </w:r>
      <w:bookmarkEnd w:id="32"/>
      <w:bookmarkEnd w:id="33"/>
    </w:p>
    <w:p w14:paraId="76CB331C" w14:textId="4F092ECA" w:rsidR="00366A07" w:rsidRPr="001E1B9C" w:rsidRDefault="00247C37" w:rsidP="00074A24">
      <w:pPr>
        <w:tabs>
          <w:tab w:val="left" w:pos="567"/>
        </w:tabs>
        <w:spacing w:after="60"/>
        <w:jc w:val="both"/>
        <w:rPr>
          <w:b/>
          <w:color w:val="000000" w:themeColor="text1"/>
        </w:rPr>
      </w:pPr>
      <w:r w:rsidRPr="001E1B9C">
        <w:rPr>
          <w:b/>
          <w:color w:val="000000" w:themeColor="text1"/>
        </w:rPr>
        <w:t xml:space="preserve">Key </w:t>
      </w:r>
      <w:r w:rsidR="00EA45BC" w:rsidRPr="001E1B9C">
        <w:rPr>
          <w:b/>
          <w:color w:val="000000" w:themeColor="text1"/>
        </w:rPr>
        <w:t>company figures</w:t>
      </w:r>
    </w:p>
    <w:p w14:paraId="6C74B301" w14:textId="7978D52F" w:rsidR="00DE3C1A" w:rsidRPr="001E1B9C" w:rsidRDefault="00074A24" w:rsidP="00DA5D97">
      <w:pPr>
        <w:spacing w:before="100" w:beforeAutospacing="1" w:after="120"/>
        <w:jc w:val="both"/>
        <w:rPr>
          <w:color w:val="000000" w:themeColor="text1"/>
        </w:rPr>
      </w:pPr>
      <w:r>
        <w:t>Was</w:t>
      </w:r>
      <w:r w:rsidRPr="001E1B9C">
        <w:t xml:space="preserve"> your average </w:t>
      </w:r>
      <w:r>
        <w:t xml:space="preserve">net annual </w:t>
      </w:r>
      <w:r w:rsidRPr="001E1B9C">
        <w:t xml:space="preserve">turnover </w:t>
      </w:r>
      <w:bookmarkStart w:id="34" w:name="_Hlk47555070"/>
      <w:r>
        <w:t xml:space="preserve">for the </w:t>
      </w:r>
      <w:sdt>
        <w:sdtPr>
          <w:rPr>
            <w:rFonts w:cs="Arial"/>
            <w:bCs/>
            <w:color w:val="000000" w:themeColor="text1"/>
            <w:szCs w:val="22"/>
          </w:rPr>
          <w:id w:val="-97562553"/>
          <w:placeholder>
            <w:docPart w:val="DefaultPlaceholder_-1854013438"/>
          </w:placeholder>
          <w:dropDownList>
            <w:listItem w:value="Wählen Sie ein Element aus."/>
            <w:listItem w:displayText="entire business " w:value="gesamten Unternehmen "/>
            <w:listItem w:displayText="business area name " w:value="relevanten Unternehmensbereich "/>
          </w:dropDownList>
        </w:sdtPr>
        <w:sdtEndPr/>
        <w:sdtContent>
          <w:r w:rsidR="00307242">
            <w:rPr>
              <w:rFonts w:cs="Arial"/>
              <w:bCs/>
              <w:color w:val="000000" w:themeColor="text1"/>
              <w:szCs w:val="22"/>
            </w:rPr>
            <w:t xml:space="preserve">entire business </w:t>
          </w:r>
        </w:sdtContent>
      </w:sdt>
      <w:r w:rsidR="00507C1D">
        <w:rPr>
          <w:rFonts w:cs="Arial"/>
          <w:szCs w:val="22"/>
        </w:rPr>
        <w:fldChar w:fldCharType="begin" w:fldLock="1">
          <w:ffData>
            <w:name w:val="Text5"/>
            <w:enabled/>
            <w:calcOnExit w:val="0"/>
            <w:textInput>
              <w:default w:val="business area name"/>
            </w:textInput>
          </w:ffData>
        </w:fldChar>
      </w:r>
      <w:r w:rsidR="00507C1D">
        <w:rPr>
          <w:rFonts w:cs="Arial"/>
          <w:szCs w:val="22"/>
        </w:rPr>
        <w:instrText xml:space="preserve"> </w:instrText>
      </w:r>
      <w:bookmarkStart w:id="35" w:name="Text5"/>
      <w:r w:rsidR="00507C1D">
        <w:rPr>
          <w:rFonts w:cs="Arial"/>
          <w:szCs w:val="22"/>
        </w:rPr>
        <w:instrText xml:space="preserve">FORMTEXT </w:instrText>
      </w:r>
      <w:r w:rsidR="00507C1D">
        <w:rPr>
          <w:rFonts w:cs="Arial"/>
          <w:szCs w:val="22"/>
        </w:rPr>
      </w:r>
      <w:r w:rsidR="00507C1D">
        <w:rPr>
          <w:rFonts w:cs="Arial"/>
          <w:szCs w:val="22"/>
        </w:rPr>
        <w:fldChar w:fldCharType="separate"/>
      </w:r>
      <w:r w:rsidR="00307242">
        <w:rPr>
          <w:rFonts w:cs="Arial"/>
          <w:szCs w:val="22"/>
        </w:rPr>
        <w:t> </w:t>
      </w:r>
      <w:r w:rsidR="00307242">
        <w:rPr>
          <w:rFonts w:cs="Arial"/>
          <w:szCs w:val="22"/>
        </w:rPr>
        <w:t> </w:t>
      </w:r>
      <w:r w:rsidR="00307242">
        <w:rPr>
          <w:rFonts w:cs="Arial"/>
          <w:szCs w:val="22"/>
        </w:rPr>
        <w:t> </w:t>
      </w:r>
      <w:r w:rsidR="00307242">
        <w:rPr>
          <w:rFonts w:cs="Arial"/>
          <w:szCs w:val="22"/>
        </w:rPr>
        <w:t> </w:t>
      </w:r>
      <w:r w:rsidR="00307242">
        <w:rPr>
          <w:rFonts w:cs="Arial"/>
          <w:szCs w:val="22"/>
        </w:rPr>
        <w:t> </w:t>
      </w:r>
      <w:r w:rsidR="00507C1D">
        <w:rPr>
          <w:rFonts w:cs="Arial"/>
          <w:szCs w:val="22"/>
        </w:rPr>
        <w:fldChar w:fldCharType="end"/>
      </w:r>
      <w:bookmarkEnd w:id="35"/>
      <w:r w:rsidRPr="001E1B9C">
        <w:t xml:space="preserve"> </w:t>
      </w:r>
      <w:bookmarkEnd w:id="34"/>
      <w:r>
        <w:t>over</w:t>
      </w:r>
      <w:r w:rsidRPr="001E1B9C">
        <w:t xml:space="preserve"> the last three financial years</w:t>
      </w:r>
      <w:r>
        <w:rPr>
          <w:bCs/>
          <w:color w:val="000000" w:themeColor="text1"/>
          <w:szCs w:val="22"/>
        </w:rPr>
        <w:t xml:space="preserve"> </w:t>
      </w:r>
      <w:bookmarkStart w:id="36" w:name="_Hlk122365554"/>
      <w:r>
        <w:t xml:space="preserve">at least </w:t>
      </w:r>
      <w:r>
        <w:rPr>
          <w:b/>
          <w:bCs/>
        </w:rPr>
        <w:t>EUR</w:t>
      </w:r>
      <w:bookmarkEnd w:id="36"/>
      <w:r w:rsidR="00A372EB">
        <w:rPr>
          <w:b/>
          <w:bCs/>
        </w:rPr>
        <w:t xml:space="preserve"> </w:t>
      </w:r>
      <w:r w:rsidR="00F24263" w:rsidRPr="00D10BCE">
        <w:rPr>
          <w:rFonts w:cs="Arial"/>
          <w:szCs w:val="22"/>
        </w:rPr>
        <w:fldChar w:fldCharType="begin" w:fldLock="1">
          <w:ffData>
            <w:name w:val=""/>
            <w:enabled/>
            <w:calcOnExit w:val="0"/>
            <w:textInput>
              <w:default w:val="xxxxxxx"/>
            </w:textInput>
          </w:ffData>
        </w:fldChar>
      </w:r>
      <w:r w:rsidR="00F24263" w:rsidRPr="00D10BCE">
        <w:rPr>
          <w:rFonts w:cs="Arial"/>
          <w:szCs w:val="22"/>
          <w:highlight w:val="yellow"/>
        </w:rPr>
        <w:instrText xml:space="preserve"> FORMTEXT </w:instrText>
      </w:r>
      <w:r w:rsidR="00F24263" w:rsidRPr="00D10BCE">
        <w:rPr>
          <w:rFonts w:cs="Arial"/>
          <w:szCs w:val="22"/>
        </w:rPr>
      </w:r>
      <w:r w:rsidR="00F24263" w:rsidRPr="00D10BCE">
        <w:rPr>
          <w:rFonts w:cs="Arial"/>
          <w:szCs w:val="22"/>
        </w:rPr>
        <w:fldChar w:fldCharType="separate"/>
      </w:r>
      <w:r w:rsidR="00307242">
        <w:t>150.000,00</w:t>
      </w:r>
      <w:r w:rsidR="00F24263" w:rsidRPr="00D10BCE">
        <w:rPr>
          <w:rFonts w:cs="Arial"/>
          <w:szCs w:val="22"/>
        </w:rPr>
        <w:fldChar w:fldCharType="end"/>
      </w:r>
      <w:r>
        <w:rPr>
          <w:bCs/>
          <w:color w:val="000000" w:themeColor="text1"/>
          <w:szCs w:val="22"/>
        </w:rPr>
        <w:t>?</w:t>
      </w:r>
    </w:p>
    <w:p w14:paraId="540414B0" w14:textId="4C591767" w:rsidR="00EB796A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8111B5" w:rsidRPr="00DA5D97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No</w:t>
      </w:r>
    </w:p>
    <w:p w14:paraId="3B9A905C" w14:textId="67561D40" w:rsidR="00DE3C1A" w:rsidRPr="001E1B9C" w:rsidRDefault="00074A24" w:rsidP="00D04E04">
      <w:pPr>
        <w:spacing w:before="100" w:beforeAutospacing="1" w:after="120"/>
        <w:rPr>
          <w:color w:val="000000" w:themeColor="text1"/>
        </w:rPr>
      </w:pPr>
      <w:r>
        <w:t>Was</w:t>
      </w:r>
      <w:r w:rsidRPr="001E1B9C">
        <w:t xml:space="preserve"> the average number of employees and managers </w:t>
      </w:r>
      <w:r>
        <w:t>over</w:t>
      </w:r>
      <w:r w:rsidRPr="001E1B9C">
        <w:t xml:space="preserve"> the last three calendar years at least</w:t>
      </w:r>
      <w:r w:rsidRPr="00DA5D97">
        <w:rPr>
          <w:color w:val="000000" w:themeColor="text1"/>
        </w:rPr>
        <w:t xml:space="preserve"> </w:t>
      </w:r>
      <w:r w:rsidR="00DE4F36" w:rsidRPr="001E1B9C">
        <w:fldChar w:fldCharType="begin" w:fldLock="1">
          <w:ffData>
            <w:name w:val=""/>
            <w:enabled/>
            <w:calcOnExit w:val="0"/>
            <w:textInput>
              <w:default w:val="xxx"/>
            </w:textInput>
          </w:ffData>
        </w:fldChar>
      </w:r>
      <w:r w:rsidR="00DE4F36">
        <w:rPr>
          <w:rFonts w:cs="Arial"/>
          <w:szCs w:val="22"/>
        </w:rPr>
        <w:instrText xml:space="preserve"> FORMTEXT </w:instrText>
      </w:r>
      <w:r w:rsidR="00DE4F36" w:rsidRPr="001E1B9C">
        <w:fldChar w:fldCharType="separate"/>
      </w:r>
      <w:r w:rsidR="00307242">
        <w:t>5</w:t>
      </w:r>
      <w:r w:rsidR="00DE4F36" w:rsidRPr="001E1B9C">
        <w:fldChar w:fldCharType="end"/>
      </w:r>
      <w:r>
        <w:rPr>
          <w:bCs/>
          <w:color w:val="000000" w:themeColor="text1"/>
          <w:szCs w:val="22"/>
        </w:rPr>
        <w:t>?</w:t>
      </w:r>
    </w:p>
    <w:p w14:paraId="01DBE182" w14:textId="5A271912" w:rsidR="00D3663F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D50131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  <w:t>No</w:t>
      </w:r>
    </w:p>
    <w:p w14:paraId="6367DAC5" w14:textId="714184E9" w:rsidR="00047F4A" w:rsidRPr="001E1B9C" w:rsidRDefault="00047F4A" w:rsidP="009F1656">
      <w:pPr>
        <w:pStyle w:val="berschrift3"/>
      </w:pPr>
      <w:bookmarkStart w:id="37" w:name="_Toc154582621"/>
      <w:bookmarkStart w:id="38" w:name="_Toc218866210"/>
      <w:r w:rsidRPr="001E1B9C">
        <w:t>Technical capacity</w:t>
      </w:r>
      <w:bookmarkEnd w:id="37"/>
      <w:bookmarkEnd w:id="38"/>
    </w:p>
    <w:p w14:paraId="7670E414" w14:textId="29866FF4" w:rsidR="00975A78" w:rsidRPr="001E1B9C" w:rsidRDefault="008071C6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Proof of technical eligibility is provided by naming up to 10 reference projects. </w:t>
      </w:r>
      <w:r w:rsidRPr="00DA5D97">
        <w:rPr>
          <w:i/>
        </w:rPr>
        <w:t xml:space="preserve">Please enter relevant </w:t>
      </w:r>
      <w:r>
        <w:rPr>
          <w:bCs/>
          <w:i/>
          <w:szCs w:val="22"/>
        </w:rPr>
        <w:t>details</w:t>
      </w:r>
      <w:r w:rsidRPr="00DA5D97">
        <w:rPr>
          <w:i/>
        </w:rPr>
        <w:t xml:space="preserve"> from </w:t>
      </w:r>
      <w:bookmarkStart w:id="39" w:name="_Hlk154582209"/>
      <w:r w:rsidRPr="00DA5D97">
        <w:rPr>
          <w:i/>
        </w:rPr>
        <w:t xml:space="preserve">the past three years </w:t>
      </w:r>
      <w:bookmarkEnd w:id="39"/>
      <w:r w:rsidRPr="00DA5D97">
        <w:rPr>
          <w:i/>
        </w:rPr>
        <w:t>in the table ‘Overview of reference projects’ in line with the required criteria.</w:t>
      </w:r>
      <w:r>
        <w:rPr>
          <w:bCs/>
          <w:i/>
          <w:color w:val="000000" w:themeColor="text1"/>
          <w:szCs w:val="22"/>
        </w:rPr>
        <w:t xml:space="preserve"> </w:t>
      </w:r>
      <w:r>
        <w:t>Candidate/bidding consortia should also enter details of up to 10 reference projects</w:t>
      </w:r>
      <w:bookmarkStart w:id="40" w:name="_Hlk122365594"/>
      <w:r>
        <w:rPr>
          <w:bCs/>
          <w:i/>
          <w:color w:val="000000" w:themeColor="text1"/>
          <w:szCs w:val="22"/>
        </w:rPr>
        <w:t>.</w:t>
      </w:r>
    </w:p>
    <w:p w14:paraId="2C9826FC" w14:textId="3984EAB0" w:rsidR="00275F2B" w:rsidRPr="001E1B9C" w:rsidRDefault="00D10BCE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Candidate/bidding consortia </w:t>
      </w:r>
      <w:r>
        <w:rPr>
          <w:bCs/>
          <w:i/>
          <w:color w:val="000000" w:themeColor="text1"/>
          <w:szCs w:val="22"/>
        </w:rPr>
        <w:t>may cite</w:t>
      </w:r>
      <w:r w:rsidRPr="001E1B9C">
        <w:rPr>
          <w:i/>
          <w:color w:val="000000" w:themeColor="text1"/>
        </w:rPr>
        <w:t xml:space="preserve"> reference projects completed by </w:t>
      </w:r>
      <w:r>
        <w:rPr>
          <w:bCs/>
          <w:i/>
          <w:color w:val="000000" w:themeColor="text1"/>
          <w:szCs w:val="22"/>
        </w:rPr>
        <w:t>a single</w:t>
      </w:r>
      <w:r w:rsidRPr="001E1B9C">
        <w:rPr>
          <w:i/>
          <w:color w:val="000000" w:themeColor="text1"/>
        </w:rPr>
        <w:t xml:space="preserve"> member of the consortium.</w:t>
      </w:r>
      <w:bookmarkEnd w:id="40"/>
      <w:r w:rsidRPr="001E1B9C">
        <w:rPr>
          <w:i/>
          <w:color w:val="000000" w:themeColor="text1"/>
        </w:rPr>
        <w:t xml:space="preserve"> Candidates that do not meet these minimum criteria will be considered ineligible and excluded from the </w:t>
      </w:r>
      <w:r>
        <w:rPr>
          <w:bCs/>
          <w:i/>
          <w:color w:val="000000" w:themeColor="text1"/>
          <w:szCs w:val="22"/>
        </w:rPr>
        <w:t>rest of the</w:t>
      </w:r>
      <w:r w:rsidRPr="001E1B9C">
        <w:rPr>
          <w:i/>
          <w:color w:val="000000" w:themeColor="text1"/>
        </w:rPr>
        <w:t xml:space="preserve"> tender procedure.</w:t>
      </w:r>
    </w:p>
    <w:p w14:paraId="31816470" w14:textId="27951402" w:rsidR="007273C6" w:rsidRPr="001E1B9C" w:rsidRDefault="007273C6" w:rsidP="00430B65">
      <w:pPr>
        <w:pStyle w:val="berschrift3"/>
        <w:spacing w:after="240"/>
      </w:pPr>
      <w:bookmarkStart w:id="41" w:name="_Toc154582622"/>
      <w:bookmarkStart w:id="42" w:name="_Toc218866211"/>
      <w:r w:rsidRPr="001E1B9C">
        <w:t>Minimum requirements for references</w:t>
      </w:r>
      <w:bookmarkEnd w:id="41"/>
      <w:bookmarkEnd w:id="42"/>
    </w:p>
    <w:p w14:paraId="386E55F6" w14:textId="05A6AD41" w:rsidR="00074A24" w:rsidRPr="008A4773" w:rsidRDefault="00074A24" w:rsidP="00937F8D">
      <w:pPr>
        <w:pStyle w:val="Textkrper"/>
        <w:spacing w:after="240"/>
        <w:rPr>
          <w:b w:val="0"/>
          <w:bCs w:val="0"/>
          <w:color w:val="000000" w:themeColor="text1"/>
        </w:rPr>
      </w:pPr>
      <w:r w:rsidRPr="008A4773">
        <w:rPr>
          <w:b w:val="0"/>
          <w:bCs w:val="0"/>
        </w:rPr>
        <w:t xml:space="preserve">The assessment </w:t>
      </w:r>
      <w:r w:rsidRPr="00DA5D97">
        <w:rPr>
          <w:b w:val="0"/>
          <w:bCs w:val="0"/>
        </w:rPr>
        <w:t xml:space="preserve">of technical eligibility </w:t>
      </w:r>
      <w:r w:rsidRPr="008A4773">
        <w:rPr>
          <w:b w:val="0"/>
          <w:bCs w:val="0"/>
        </w:rPr>
        <w:t xml:space="preserve">is based </w:t>
      </w:r>
      <w:r w:rsidRPr="00DA5D97">
        <w:rPr>
          <w:b w:val="0"/>
          <w:bCs w:val="0"/>
        </w:rPr>
        <w:t>solely</w:t>
      </w:r>
      <w:r w:rsidRPr="008A4773">
        <w:rPr>
          <w:b w:val="0"/>
          <w:bCs w:val="0"/>
        </w:rPr>
        <w:t xml:space="preserve"> on reference projects with a minimum contract volume of</w:t>
      </w:r>
      <w:r w:rsidRPr="00DA5D97">
        <w:rPr>
          <w:b w:val="0"/>
          <w:bCs w:val="0"/>
        </w:rPr>
        <w:t xml:space="preserve"> </w:t>
      </w:r>
      <w:r w:rsidRPr="008A4773">
        <w:t>EUR</w:t>
      </w:r>
      <w:r w:rsidRPr="00DA5D97">
        <w:rPr>
          <w:b w:val="0"/>
          <w:bCs w:val="0"/>
        </w:rPr>
        <w:t> </w:t>
      </w:r>
      <w:r w:rsidR="001B7F19" w:rsidRPr="008A4773">
        <w:rPr>
          <w:b w:val="0"/>
          <w:bCs w:val="0"/>
        </w:rPr>
        <w:fldChar w:fldCharType="begin" w:fldLock="1">
          <w:ffData>
            <w:name w:val=""/>
            <w:enabled/>
            <w:calcOnExit w:val="0"/>
            <w:textInput>
              <w:default w:val="xxxxx"/>
            </w:textInput>
          </w:ffData>
        </w:fldChar>
      </w:r>
      <w:r w:rsidR="001B7F19" w:rsidRPr="008A4773">
        <w:rPr>
          <w:b w:val="0"/>
          <w:bCs w:val="0"/>
        </w:rPr>
        <w:instrText xml:space="preserve"> FORMTEXT </w:instrText>
      </w:r>
      <w:r w:rsidR="001B7F19" w:rsidRPr="008A4773">
        <w:rPr>
          <w:b w:val="0"/>
          <w:bCs w:val="0"/>
        </w:rPr>
      </w:r>
      <w:r w:rsidR="001B7F19" w:rsidRPr="008A4773">
        <w:rPr>
          <w:b w:val="0"/>
          <w:bCs w:val="0"/>
        </w:rPr>
        <w:fldChar w:fldCharType="separate"/>
      </w:r>
      <w:r w:rsidR="00307242">
        <w:rPr>
          <w:b w:val="0"/>
          <w:bCs w:val="0"/>
        </w:rPr>
        <w:t>80.000,00</w:t>
      </w:r>
      <w:r w:rsidR="001B7F19" w:rsidRPr="008A4773">
        <w:rPr>
          <w:b w:val="0"/>
          <w:bCs w:val="0"/>
        </w:rPr>
        <w:fldChar w:fldCharType="end"/>
      </w:r>
      <w:r w:rsidRPr="00DA5D97">
        <w:rPr>
          <w:b w:val="0"/>
          <w:bCs w:val="0"/>
        </w:rPr>
        <w:t>.</w:t>
      </w:r>
      <w:bookmarkStart w:id="43" w:name="_Hlk124872251"/>
    </w:p>
    <w:bookmarkEnd w:id="43"/>
    <w:p w14:paraId="0B37405C" w14:textId="708EB6D7" w:rsidR="00074A24" w:rsidRPr="001E1B9C" w:rsidRDefault="00074A24" w:rsidP="00074A24">
      <w:pPr>
        <w:pStyle w:val="Textkrper"/>
        <w:rPr>
          <w:color w:val="000000" w:themeColor="text1"/>
        </w:rPr>
      </w:pPr>
      <w:r w:rsidRPr="001E1B9C">
        <w:rPr>
          <w:b w:val="0"/>
          <w:color w:val="000000" w:themeColor="text1"/>
        </w:rPr>
        <w:t>At least</w:t>
      </w:r>
      <w:r w:rsidR="001C25A4" w:rsidRPr="001E1B9C">
        <w:rPr>
          <w:b w:val="0"/>
          <w:color w:val="000000" w:themeColor="text1"/>
        </w:rPr>
        <w:t xml:space="preserve"> </w:t>
      </w:r>
      <w:r w:rsidR="001B7F19" w:rsidRPr="001E1B9C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 w:val="0"/>
        </w:rPr>
      </w:r>
      <w:r w:rsidR="001B7F19" w:rsidRPr="001E1B9C">
        <w:rPr>
          <w:b w:val="0"/>
        </w:rPr>
        <w:fldChar w:fldCharType="separate"/>
      </w:r>
      <w:r w:rsidR="00C16FC7">
        <w:rPr>
          <w:b w:val="0"/>
        </w:rPr>
        <w:t>1</w:t>
      </w:r>
      <w:r w:rsidR="001B7F19" w:rsidRPr="001E1B9C">
        <w:rPr>
          <w:b w:val="0"/>
        </w:rPr>
        <w:fldChar w:fldCharType="end"/>
      </w:r>
      <w:r w:rsidRPr="001E1B9C">
        <w:rPr>
          <w:color w:val="000000" w:themeColor="text1"/>
        </w:rPr>
        <w:t xml:space="preserve"> </w:t>
      </w:r>
      <w:r w:rsidR="00CA750F">
        <w:rPr>
          <w:b w:val="0"/>
          <w:color w:val="000000" w:themeColor="text1"/>
        </w:rPr>
        <w:t xml:space="preserve">reference </w:t>
      </w:r>
      <w:r w:rsidRPr="001E1B9C">
        <w:rPr>
          <w:b w:val="0"/>
          <w:color w:val="000000" w:themeColor="text1"/>
        </w:rPr>
        <w:t xml:space="preserve">project(s) in the field of </w:t>
      </w:r>
      <w:r w:rsidRPr="001E1B9C">
        <w:rPr>
          <w:b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 w:val="0"/>
        </w:rPr>
      </w:r>
      <w:r w:rsidRPr="001E1B9C">
        <w:rPr>
          <w:b w:val="0"/>
        </w:rPr>
        <w:fldChar w:fldCharType="separate"/>
      </w:r>
      <w:r w:rsidR="00C16FC7" w:rsidRPr="00C16FC7">
        <w:rPr>
          <w:b w:val="0"/>
        </w:rPr>
        <w:t>Electric mobility financing , transport decarbonization , credit and risk financing mechanisam for transport projects</w:t>
      </w:r>
      <w:r w:rsidRPr="001E1B9C">
        <w:rPr>
          <w:b w:val="0"/>
        </w:rPr>
        <w:fldChar w:fldCharType="end"/>
      </w:r>
      <w:bookmarkStart w:id="44" w:name="_Hlk124872240"/>
    </w:p>
    <w:bookmarkEnd w:id="44"/>
    <w:p w14:paraId="200EC6B6" w14:textId="2B3BA9DA" w:rsidR="006D26C7" w:rsidRDefault="00074A24" w:rsidP="00430B65">
      <w:pPr>
        <w:pStyle w:val="Textkrper"/>
        <w:spacing w:after="240"/>
        <w:rPr>
          <w:b w:val="0"/>
          <w:szCs w:val="22"/>
        </w:rPr>
        <w:sectPr w:rsidR="006D26C7" w:rsidSect="00ED58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  <w:r w:rsidRPr="001E1B9C">
        <w:rPr>
          <w:b w:val="0"/>
          <w:color w:val="000000" w:themeColor="text1"/>
        </w:rPr>
        <w:t>and at least</w:t>
      </w:r>
      <w:r w:rsidRPr="00AB1913">
        <w:rPr>
          <w:b w:val="0"/>
          <w:bCs w:val="0"/>
          <w:color w:val="000000" w:themeColor="text1"/>
        </w:rPr>
        <w:t xml:space="preserve"> </w:t>
      </w:r>
      <w:r w:rsidR="001B7F19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Cs w:val="0"/>
        </w:rPr>
      </w:r>
      <w:r w:rsidR="001B7F19" w:rsidRPr="001E1B9C">
        <w:rPr>
          <w:bCs w:val="0"/>
        </w:rPr>
        <w:fldChar w:fldCharType="separate"/>
      </w:r>
      <w:r w:rsidR="00C16FC7">
        <w:rPr>
          <w:b w:val="0"/>
        </w:rPr>
        <w:t>1</w:t>
      </w:r>
      <w:r w:rsidR="001B7F19" w:rsidRPr="001E1B9C">
        <w:rPr>
          <w:bCs w:val="0"/>
        </w:rPr>
        <w:fldChar w:fldCharType="end"/>
      </w:r>
      <w:r w:rsidRPr="00AB1913">
        <w:rPr>
          <w:b w:val="0"/>
          <w:bCs w:val="0"/>
        </w:rPr>
        <w:t xml:space="preserve"> </w:t>
      </w:r>
      <w:r w:rsidRPr="00DA5D97">
        <w:rPr>
          <w:b w:val="0"/>
          <w:color w:val="000000" w:themeColor="text1"/>
        </w:rPr>
        <w:t>reference project(s)</w:t>
      </w:r>
      <w:r w:rsidRPr="00DA5D97">
        <w:rPr>
          <w:bCs w:val="0"/>
          <w:color w:val="000000" w:themeColor="text1"/>
        </w:rPr>
        <w:t xml:space="preserve"> </w:t>
      </w:r>
      <w:r w:rsidR="00D04E04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in the region / in the country "/>
            </w:textInput>
          </w:ffData>
        </w:fldChar>
      </w:r>
      <w:r w:rsidR="00D04E04" w:rsidRPr="001E1B9C">
        <w:rPr>
          <w:b w:val="0"/>
        </w:rPr>
        <w:instrText xml:space="preserve"> FORMTEXT </w:instrText>
      </w:r>
      <w:r w:rsidR="00D04E04" w:rsidRPr="001E1B9C">
        <w:rPr>
          <w:bCs w:val="0"/>
        </w:rPr>
      </w:r>
      <w:r w:rsidR="00D04E04" w:rsidRPr="001E1B9C">
        <w:rPr>
          <w:bCs w:val="0"/>
        </w:rPr>
        <w:fldChar w:fldCharType="separate"/>
      </w:r>
      <w:r w:rsidRPr="001E1B9C">
        <w:rPr>
          <w:b w:val="0"/>
        </w:rPr>
        <w:t>in the region / in the country</w:t>
      </w:r>
      <w:r w:rsidR="00D04E04"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Cs w:val="0"/>
        </w:rPr>
      </w:r>
      <w:r w:rsidRPr="001E1B9C">
        <w:rPr>
          <w:bCs w:val="0"/>
        </w:rPr>
        <w:fldChar w:fldCharType="separate"/>
      </w:r>
      <w:r w:rsidR="00C16FC7">
        <w:rPr>
          <w:b w:val="0"/>
        </w:rPr>
        <w:t>Asia</w:t>
      </w:r>
      <w:r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DA5D97">
        <w:rPr>
          <w:b w:val="0"/>
          <w:color w:val="000000" w:themeColor="text1"/>
        </w:rPr>
        <w:t>in the last three years</w:t>
      </w:r>
      <w:r w:rsidRPr="001E1B9C">
        <w:rPr>
          <w:b w:val="0"/>
        </w:rPr>
        <w:t>.</w:t>
      </w:r>
      <w:bookmarkStart w:id="45" w:name="_Hlk124872272"/>
    </w:p>
    <w:bookmarkEnd w:id="45"/>
    <w:p w14:paraId="4F1C1840" w14:textId="77777777" w:rsidR="00A95A9F" w:rsidRPr="001E1B9C" w:rsidRDefault="00A95A9F" w:rsidP="00430B65">
      <w:pPr>
        <w:spacing w:before="40" w:after="240"/>
        <w:ind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lastRenderedPageBreak/>
        <w:t>We hereby declare:</w:t>
      </w:r>
      <w:bookmarkStart w:id="46" w:name="_Hlk124872282"/>
    </w:p>
    <w:bookmarkEnd w:id="46"/>
    <w:p w14:paraId="086B388D" w14:textId="49390BB1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technical field are fulfilled.</w:t>
      </w:r>
      <w:bookmarkStart w:id="47" w:name="_Hlk124872297"/>
    </w:p>
    <w:bookmarkEnd w:id="47"/>
    <w:p w14:paraId="229EE021" w14:textId="07F09EA8" w:rsidR="00074A24" w:rsidRPr="001E1B9C" w:rsidRDefault="00074A24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8" w:name="_Hlk124872305"/>
    </w:p>
    <w:bookmarkEnd w:id="48"/>
    <w:p w14:paraId="36208687" w14:textId="0C60FD14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region are fulfilled.</w:t>
      </w:r>
      <w:bookmarkStart w:id="49" w:name="_Hlk124872313"/>
    </w:p>
    <w:bookmarkEnd w:id="49"/>
    <w:p w14:paraId="1196E9F9" w14:textId="77777777" w:rsidR="00F22843" w:rsidRPr="001E1B9C" w:rsidRDefault="00F22843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50" w:name="_Hlk124872322"/>
    </w:p>
    <w:bookmarkEnd w:id="50"/>
    <w:p w14:paraId="16AA1ACD" w14:textId="77777777" w:rsidR="001B5011" w:rsidRPr="001E1B9C" w:rsidRDefault="001B5011" w:rsidP="00DA5D97">
      <w:pPr>
        <w:spacing w:before="100" w:beforeAutospacing="1" w:after="100" w:line="288" w:lineRule="auto"/>
        <w:ind w:right="57"/>
        <w:rPr>
          <w:color w:val="000000" w:themeColor="text1"/>
        </w:rPr>
      </w:pPr>
    </w:p>
    <w:p w14:paraId="35BD76C1" w14:textId="56FBD869" w:rsidR="00E437AE" w:rsidRPr="001E1B9C" w:rsidRDefault="00E437AE" w:rsidP="00EB29C4">
      <w:pPr>
        <w:spacing w:before="100" w:beforeAutospacing="1" w:after="100" w:line="288" w:lineRule="auto"/>
        <w:ind w:right="57"/>
        <w:rPr>
          <w:color w:val="000000" w:themeColor="text1"/>
        </w:rPr>
        <w:sectPr w:rsidR="00E437AE" w:rsidRPr="001E1B9C" w:rsidSect="00ED581C"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4081A274" w14:textId="1C5326B2" w:rsidR="00DA3266" w:rsidRPr="001E1B9C" w:rsidRDefault="002975F6" w:rsidP="00ED581C">
      <w:pPr>
        <w:spacing w:before="100" w:beforeAutospacing="1" w:after="100" w:line="288" w:lineRule="auto"/>
        <w:ind w:right="28"/>
        <w:rPr>
          <w:i/>
          <w:color w:val="000000" w:themeColor="text1"/>
        </w:rPr>
      </w:pPr>
      <w:bookmarkStart w:id="51" w:name="_Toc154582623"/>
      <w:bookmarkStart w:id="52" w:name="_Toc218866212"/>
      <w:r w:rsidRPr="001E1B9C">
        <w:rPr>
          <w:rStyle w:val="berschrift3Zchn"/>
        </w:rPr>
        <w:lastRenderedPageBreak/>
        <w:t>Overview of reference projects</w:t>
      </w:r>
      <w:bookmarkEnd w:id="51"/>
      <w:bookmarkEnd w:id="52"/>
      <w:r w:rsidRPr="001E1B9C">
        <w:rPr>
          <w:b/>
          <w:color w:val="000000" w:themeColor="text1"/>
        </w:rPr>
        <w:t xml:space="preserve"> </w:t>
      </w:r>
      <w:r w:rsidRPr="00DA5D97">
        <w:rPr>
          <w:color w:val="000000" w:themeColor="text1"/>
        </w:rPr>
        <w:t>(</w:t>
      </w:r>
      <w:r w:rsidRPr="001E1B9C">
        <w:rPr>
          <w:i/>
          <w:color w:val="000000" w:themeColor="text1"/>
        </w:rPr>
        <w:t xml:space="preserve">only reference projects with the minimum contract volume stipulated </w:t>
      </w:r>
      <w:r>
        <w:rPr>
          <w:bCs/>
          <w:i/>
          <w:color w:val="000000" w:themeColor="text1"/>
          <w:szCs w:val="22"/>
        </w:rPr>
        <w:t>above under ‘</w:t>
      </w:r>
      <w:r w:rsidRPr="001E1B9C">
        <w:rPr>
          <w:i/>
          <w:color w:val="000000" w:themeColor="text1"/>
        </w:rPr>
        <w:t xml:space="preserve">Minimum requirements for </w:t>
      </w:r>
      <w:r>
        <w:rPr>
          <w:bCs/>
          <w:i/>
          <w:color w:val="000000" w:themeColor="text1"/>
          <w:szCs w:val="22"/>
        </w:rPr>
        <w:t>references’</w:t>
      </w:r>
      <w:r w:rsidRPr="001E1B9C">
        <w:rPr>
          <w:i/>
          <w:color w:val="000000" w:themeColor="text1"/>
        </w:rPr>
        <w:t>)</w:t>
      </w:r>
    </w:p>
    <w:tbl>
      <w:tblPr>
        <w:tblStyle w:val="Tabellenraster1"/>
        <w:tblW w:w="145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1702"/>
        <w:gridCol w:w="2693"/>
      </w:tblGrid>
      <w:tr w:rsidR="000548E6" w:rsidRPr="007C2451" w14:paraId="68571515" w14:textId="77777777" w:rsidTr="00101577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332090" w14:textId="77777777" w:rsidR="000548E6" w:rsidRPr="001E1B9C" w:rsidRDefault="000548E6" w:rsidP="00896C67">
            <w:pPr>
              <w:spacing w:before="60" w:after="60"/>
              <w:jc w:val="center"/>
              <w:rPr>
                <w:b/>
              </w:rPr>
            </w:pPr>
            <w:r w:rsidRPr="001E1B9C">
              <w:rPr>
                <w:b/>
              </w:rPr>
              <w:t>No.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C74F5F2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title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E0C499D" w14:textId="495A76B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Commis</w:t>
            </w:r>
            <w:r w:rsidR="00EE6508">
              <w:rPr>
                <w:b/>
              </w:rPr>
              <w:softHyphen/>
            </w:r>
            <w:r w:rsidRPr="001E1B9C">
              <w:rPr>
                <w:b/>
              </w:rPr>
              <w:t>sioning party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870D9E3" w14:textId="5BC5316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Period</w:t>
            </w:r>
            <w:r w:rsidR="00754FF0" w:rsidRPr="001E1B9C">
              <w:rPr>
                <w:rStyle w:val="Funotenzeichen"/>
                <w:b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C63A8BE" w14:textId="2B86B95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Contract value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in EUR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64D3B3E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Country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BE69888" w14:textId="6A8053AE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Region/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country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767F89" w14:textId="16A1EE4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Technical experience</w:t>
            </w:r>
          </w:p>
        </w:tc>
        <w:tc>
          <w:tcPr>
            <w:tcW w:w="1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507745A" w14:textId="0D00B381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ODA</w:t>
            </w:r>
            <w:r>
              <w:rPr>
                <w:b/>
                <w:bCs/>
                <w:szCs w:val="20"/>
              </w:rPr>
              <w:t>-</w:t>
            </w:r>
            <w:r w:rsidRPr="001E1B9C">
              <w:rPr>
                <w:b/>
              </w:rPr>
              <w:t>financed</w:t>
            </w:r>
            <w:r w:rsidR="00F22843" w:rsidRPr="001E1B9C">
              <w:rPr>
                <w:rStyle w:val="Funotenzeichen"/>
                <w:b/>
              </w:rPr>
              <w:footnoteReference w:id="2"/>
            </w:r>
            <w:r w:rsidRPr="001E1B9C">
              <w:rPr>
                <w:b/>
              </w:rPr>
              <w:t xml:space="preserve"> (</w:t>
            </w:r>
            <w:r>
              <w:rPr>
                <w:b/>
                <w:bCs/>
                <w:szCs w:val="20"/>
              </w:rPr>
              <w:t>Yes/No</w:t>
            </w:r>
            <w:r w:rsidRPr="001E1B9C">
              <w:rPr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5A076268" w14:textId="6A59A23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description</w:t>
            </w:r>
            <w:r w:rsidRPr="001E1B9C">
              <w:rPr>
                <w:b/>
              </w:rPr>
              <w:br/>
              <w:t>(brief description of the content of the measure)</w:t>
            </w:r>
          </w:p>
        </w:tc>
      </w:tr>
      <w:tr w:rsidR="000548E6" w:rsidRPr="00CD69B8" w14:paraId="316C8D40" w14:textId="77777777" w:rsidTr="00D04E04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6FD0B6A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6F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2E1" w14:textId="77777777" w:rsidR="000548E6" w:rsidRPr="001E1B9C" w:rsidRDefault="000548E6" w:rsidP="00D04E04">
            <w:pPr>
              <w:spacing w:before="60" w:after="60" w:line="288" w:lineRule="auto"/>
              <w:ind w:right="-28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9B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1A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0C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106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64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48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29B5759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B52EE45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BF7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2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B3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5B4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347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AC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B8C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CC1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BA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3821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3A60FD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AA3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E4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145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46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21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FA1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8A7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4D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BB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712B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E53454E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DCB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A8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9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8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9A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32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AAB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6A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76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181F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FA2EF67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F1C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CB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2F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2B4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1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6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BA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8C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C6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92DE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B56704D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F41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DC7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25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10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955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A5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0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1B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1D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43E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0D4A522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2352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E99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A5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AC4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5B3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25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B4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3C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46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250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4880F80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F9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01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BD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022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A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F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F93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16E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B18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517D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2D32A09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17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AF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D7D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4E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51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92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2E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DF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DC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7AC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2031EEC0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A007770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2AC4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CAA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464B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8320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3C17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2797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A34F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E3801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56373D2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1D2E33A" w14:textId="77777777" w:rsidR="009F1656" w:rsidRPr="001E1B9C" w:rsidRDefault="009F1656">
      <w:pPr>
        <w:rPr>
          <w:color w:val="000000" w:themeColor="text1"/>
        </w:rPr>
        <w:sectPr w:rsidR="009F1656" w:rsidRPr="001E1B9C" w:rsidSect="00D04E04">
          <w:headerReference w:type="default" r:id="rId14"/>
          <w:footerReference w:type="default" r:id="rId15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48EE65A0" w14:textId="77777777" w:rsidR="00FF6F42" w:rsidRPr="00896C67" w:rsidRDefault="00FF6F42" w:rsidP="00FF6F42">
      <w:pPr>
        <w:spacing w:after="60"/>
        <w:jc w:val="both"/>
        <w:rPr>
          <w:rFonts w:cs="Arial"/>
          <w:b/>
          <w:bCs/>
          <w:i/>
          <w:iCs/>
          <w:noProof/>
          <w:color w:val="FF0000"/>
          <w:lang w:val="de-DE"/>
        </w:rPr>
      </w:pPr>
      <w:bookmarkStart w:id="53" w:name="_Toc154593675"/>
      <w:r w:rsidRPr="00FF6F42">
        <w:rPr>
          <w:rFonts w:cs="Arial"/>
          <w:b/>
          <w:bCs/>
          <w:i/>
          <w:iCs/>
          <w:noProof/>
          <w:color w:val="FF0000"/>
          <w:lang w:val="de-DE"/>
        </w:rPr>
        <w:lastRenderedPageBreak/>
        <w:t>NUR BEI VERGABEN MIT TEILNAHMEWETTBEWERB; ansonsten die komplette Seite durch EuV löschen</w:t>
      </w:r>
      <w:r w:rsidRPr="00896C67">
        <w:rPr>
          <w:rFonts w:cs="Arial"/>
          <w:b/>
          <w:bCs/>
          <w:i/>
          <w:iCs/>
          <w:noProof/>
          <w:color w:val="FF0000"/>
          <w:lang w:val="de-DE"/>
        </w:rPr>
        <w:t>:</w:t>
      </w:r>
    </w:p>
    <w:p w14:paraId="7AF989D2" w14:textId="77777777" w:rsidR="00CE6051" w:rsidRPr="001E1B9C" w:rsidRDefault="00CE6051" w:rsidP="00CE6051">
      <w:pPr>
        <w:pStyle w:val="berschrift3"/>
      </w:pPr>
      <w:bookmarkStart w:id="54" w:name="_Toc218866213"/>
      <w:r w:rsidRPr="001E1B9C">
        <w:t>Technical assessment – weighted criteria</w:t>
      </w:r>
      <w:bookmarkEnd w:id="53"/>
      <w:bookmarkEnd w:id="54"/>
    </w:p>
    <w:p w14:paraId="52294608" w14:textId="77777777" w:rsidR="00CE6051" w:rsidRPr="001E1B9C" w:rsidRDefault="00CE6051" w:rsidP="00CE6051">
      <w:pPr>
        <w:spacing w:before="100" w:beforeAutospacing="1" w:after="100" w:line="288" w:lineRule="auto"/>
        <w:ind w:right="57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reference projects listed in the table above are weighted and assessed using the eligibility criteria given below.</w:t>
      </w:r>
    </w:p>
    <w:tbl>
      <w:tblPr>
        <w:tblStyle w:val="Tabellenraster"/>
        <w:tblW w:w="9209" w:type="dxa"/>
        <w:tblLook w:val="04A0" w:firstRow="1" w:lastRow="0" w:firstColumn="1" w:lastColumn="0" w:noHBand="0" w:noVBand="1"/>
      </w:tblPr>
      <w:tblGrid>
        <w:gridCol w:w="6605"/>
        <w:gridCol w:w="2604"/>
      </w:tblGrid>
      <w:tr w:rsidR="00CE6051" w14:paraId="26220012" w14:textId="77777777" w:rsidTr="002C68BF">
        <w:tc>
          <w:tcPr>
            <w:tcW w:w="6605" w:type="dxa"/>
            <w:shd w:val="clear" w:color="auto" w:fill="D9D9D9" w:themeFill="background1" w:themeFillShade="D9"/>
          </w:tcPr>
          <w:p w14:paraId="14708DC8" w14:textId="77777777" w:rsidR="00CE6051" w:rsidRPr="001E1B9C" w:rsidRDefault="00CE6051" w:rsidP="002C68BF">
            <w:pPr>
              <w:spacing w:before="60" w:after="60" w:line="288" w:lineRule="auto"/>
              <w:ind w:right="57"/>
              <w:rPr>
                <w:b/>
                <w:color w:val="000000" w:themeColor="text1"/>
                <w:sz w:val="22"/>
              </w:rPr>
            </w:pPr>
            <w:r w:rsidRPr="001E1B9C">
              <w:rPr>
                <w:b/>
                <w:color w:val="000000" w:themeColor="text1"/>
                <w:sz w:val="22"/>
              </w:rPr>
              <w:t>Criterion</w:t>
            </w:r>
          </w:p>
        </w:tc>
        <w:tc>
          <w:tcPr>
            <w:tcW w:w="2604" w:type="dxa"/>
            <w:shd w:val="clear" w:color="auto" w:fill="D9D9D9" w:themeFill="background1" w:themeFillShade="D9"/>
          </w:tcPr>
          <w:p w14:paraId="3CFBE236" w14:textId="77777777" w:rsidR="00CE6051" w:rsidRPr="001E1B9C" w:rsidRDefault="00CE6051" w:rsidP="00DA5D97">
            <w:pPr>
              <w:spacing w:before="60" w:after="60" w:line="288" w:lineRule="auto"/>
              <w:rPr>
                <w:b/>
                <w:color w:val="000000" w:themeColor="text1"/>
                <w:sz w:val="22"/>
              </w:rPr>
            </w:pPr>
            <w:r w:rsidRPr="001E1B9C">
              <w:rPr>
                <w:b/>
                <w:color w:val="000000" w:themeColor="text1"/>
                <w:sz w:val="22"/>
              </w:rPr>
              <w:t>Weighting in %</w:t>
            </w:r>
          </w:p>
        </w:tc>
      </w:tr>
      <w:tr w:rsidR="00CE6051" w14:paraId="44A6D294" w14:textId="77777777" w:rsidTr="002C68BF">
        <w:trPr>
          <w:trHeight w:val="3321"/>
        </w:trPr>
        <w:tc>
          <w:tcPr>
            <w:tcW w:w="6605" w:type="dxa"/>
          </w:tcPr>
          <w:p w14:paraId="01696CD6" w14:textId="77777777" w:rsidR="00CE6051" w:rsidRPr="001E1B9C" w:rsidRDefault="00CE6051" w:rsidP="002C68BF">
            <w:pPr>
              <w:spacing w:before="60" w:after="100" w:line="288" w:lineRule="auto"/>
              <w:ind w:left="357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  <w:sz w:val="22"/>
              </w:rPr>
              <w:t>1.</w:t>
            </w:r>
            <w:r w:rsidRPr="001E1B9C">
              <w:rPr>
                <w:color w:val="000000" w:themeColor="text1"/>
                <w:sz w:val="22"/>
              </w:rPr>
              <w:tab/>
              <w:t>Technical experience (up to five fields)</w:t>
            </w:r>
          </w:p>
          <w:p w14:paraId="44810D5B" w14:textId="52B9996A" w:rsidR="00CE6051" w:rsidRPr="001E1B9C" w:rsidRDefault="00CE6051" w:rsidP="002C68BF">
            <w:pPr>
              <w:spacing w:before="100" w:beforeAutospacing="1" w:after="100" w:line="288" w:lineRule="auto"/>
              <w:ind w:left="714" w:right="57" w:hanging="357"/>
              <w:rPr>
                <w:color w:val="000000" w:themeColor="text1"/>
                <w:sz w:val="22"/>
              </w:rPr>
            </w:pPr>
            <w:r>
              <w:rPr>
                <w:bCs/>
                <w:color w:val="000000" w:themeColor="text1"/>
                <w:szCs w:val="22"/>
              </w:rPr>
              <w:t>1.1</w:t>
            </w:r>
            <w:r>
              <w:rPr>
                <w:bCs/>
                <w:color w:val="000000" w:themeColor="text1"/>
                <w:szCs w:val="22"/>
              </w:rPr>
              <w:tab/>
            </w:r>
            <w:r w:rsidRPr="007A721F">
              <w:rPr>
                <w:rFonts w:cs="Arial"/>
                <w:iCs/>
                <w:szCs w:val="22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default w:val="Please enter the criteria and weightings"/>
                  </w:textInput>
                </w:ffData>
              </w:fldChar>
            </w:r>
            <w:r w:rsidRPr="007A721F">
              <w:rPr>
                <w:rFonts w:cs="Arial"/>
                <w:iCs/>
                <w:szCs w:val="22"/>
              </w:rPr>
              <w:instrText xml:space="preserve"> FORMTEXT </w:instrText>
            </w:r>
            <w:r w:rsidRPr="007A721F">
              <w:rPr>
                <w:rFonts w:cs="Arial"/>
                <w:iCs/>
                <w:szCs w:val="22"/>
              </w:rPr>
            </w:r>
            <w:r w:rsidRPr="007A721F">
              <w:rPr>
                <w:rFonts w:cs="Arial"/>
                <w:iCs/>
                <w:szCs w:val="22"/>
              </w:rPr>
              <w:fldChar w:fldCharType="separate"/>
            </w:r>
            <w:r>
              <w:t>Please enter the criteria and weightings</w:t>
            </w:r>
            <w:r w:rsidRPr="007A721F">
              <w:rPr>
                <w:rFonts w:cs="Arial"/>
                <w:iCs/>
                <w:szCs w:val="22"/>
              </w:rPr>
              <w:fldChar w:fldCharType="end"/>
            </w:r>
          </w:p>
          <w:p w14:paraId="25EA3E11" w14:textId="77777777" w:rsidR="00CE6051" w:rsidRPr="001E1B9C" w:rsidRDefault="00CE6051" w:rsidP="002C68BF">
            <w:pPr>
              <w:spacing w:before="100" w:beforeAutospacing="1" w:after="100" w:line="288" w:lineRule="auto"/>
              <w:ind w:left="714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t>1.2</w:t>
            </w:r>
            <w:r w:rsidRPr="001E1B9C">
              <w:rPr>
                <w:color w:val="000000" w:themeColor="text1"/>
              </w:rPr>
              <w:tab/>
            </w: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  <w:p w14:paraId="265BE799" w14:textId="77777777" w:rsidR="00CE6051" w:rsidRPr="001E1B9C" w:rsidRDefault="00CE6051" w:rsidP="002C68BF">
            <w:pPr>
              <w:spacing w:before="100" w:beforeAutospacing="1" w:after="100" w:line="288" w:lineRule="auto"/>
              <w:ind w:left="714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t>1.3</w:t>
            </w:r>
            <w:r w:rsidRPr="001E1B9C">
              <w:rPr>
                <w:color w:val="000000" w:themeColor="text1"/>
              </w:rPr>
              <w:tab/>
            </w: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  <w:p w14:paraId="2ED08EC2" w14:textId="77777777" w:rsidR="00CE6051" w:rsidRPr="001E1B9C" w:rsidRDefault="00CE6051" w:rsidP="002C68BF">
            <w:pPr>
              <w:spacing w:before="100" w:beforeAutospacing="1" w:after="100" w:line="288" w:lineRule="auto"/>
              <w:ind w:left="714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t>1.4</w:t>
            </w:r>
            <w:r w:rsidRPr="001E1B9C">
              <w:rPr>
                <w:color w:val="000000" w:themeColor="text1"/>
              </w:rPr>
              <w:tab/>
            </w: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  <w:p w14:paraId="12016878" w14:textId="77777777" w:rsidR="00CE6051" w:rsidRPr="001E1B9C" w:rsidRDefault="00CE6051" w:rsidP="002C68BF">
            <w:pPr>
              <w:spacing w:before="100" w:beforeAutospacing="1" w:after="100" w:line="288" w:lineRule="auto"/>
              <w:ind w:left="714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t>1.5</w:t>
            </w:r>
            <w:r w:rsidRPr="001E1B9C">
              <w:rPr>
                <w:color w:val="000000" w:themeColor="text1"/>
              </w:rPr>
              <w:tab/>
            </w: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</w:tc>
        <w:tc>
          <w:tcPr>
            <w:tcW w:w="2604" w:type="dxa"/>
          </w:tcPr>
          <w:p w14:paraId="5B117BB7" w14:textId="77777777" w:rsidR="00CE6051" w:rsidRPr="001E1B9C" w:rsidRDefault="00CE6051" w:rsidP="00DA5D97">
            <w:pPr>
              <w:spacing w:before="60" w:after="100" w:line="288" w:lineRule="auto"/>
              <w:rPr>
                <w:color w:val="000000" w:themeColor="text1"/>
              </w:rPr>
            </w:pPr>
          </w:p>
          <w:p w14:paraId="48C3F731" w14:textId="77777777" w:rsidR="00CE6051" w:rsidRPr="001E1B9C" w:rsidRDefault="00CE6051" w:rsidP="00DA5D97">
            <w:pPr>
              <w:spacing w:before="100" w:beforeAutospacing="1" w:after="100" w:line="288" w:lineRule="auto"/>
              <w:rPr>
                <w:i/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  <w:p w14:paraId="20EEF93B" w14:textId="77777777" w:rsidR="00CE6051" w:rsidRPr="001E1B9C" w:rsidRDefault="00CE6051" w:rsidP="00DA5D97">
            <w:pPr>
              <w:spacing w:before="100" w:beforeAutospacing="1" w:after="100" w:line="288" w:lineRule="auto"/>
              <w:rPr>
                <w:i/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  <w:p w14:paraId="0ADC0B87" w14:textId="77777777" w:rsidR="00CE6051" w:rsidRPr="001E1B9C" w:rsidRDefault="00CE6051" w:rsidP="00DA5D97">
            <w:pPr>
              <w:spacing w:before="100" w:beforeAutospacing="1" w:after="100" w:line="288" w:lineRule="auto"/>
              <w:rPr>
                <w:i/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  <w:p w14:paraId="36B2EB46" w14:textId="77777777" w:rsidR="00CE6051" w:rsidRPr="001E1B9C" w:rsidRDefault="00CE6051" w:rsidP="00DA5D97">
            <w:pPr>
              <w:spacing w:before="100" w:beforeAutospacing="1" w:after="100" w:line="288" w:lineRule="auto"/>
              <w:rPr>
                <w:i/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  <w:p w14:paraId="08F89CDF" w14:textId="77777777" w:rsidR="00CE6051" w:rsidRPr="001E1B9C" w:rsidRDefault="00CE6051" w:rsidP="00DA5D97">
            <w:pPr>
              <w:spacing w:before="100" w:beforeAutospacing="1" w:after="100" w:line="288" w:lineRule="auto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</w:tc>
      </w:tr>
      <w:tr w:rsidR="00CE6051" w14:paraId="20D9ADF1" w14:textId="77777777" w:rsidTr="002C68BF">
        <w:tc>
          <w:tcPr>
            <w:tcW w:w="6605" w:type="dxa"/>
          </w:tcPr>
          <w:p w14:paraId="4EE9611D" w14:textId="77777777" w:rsidR="00CE6051" w:rsidRPr="001E1B9C" w:rsidRDefault="00CE6051" w:rsidP="002C68BF">
            <w:pPr>
              <w:spacing w:before="60" w:after="60" w:line="288" w:lineRule="auto"/>
              <w:ind w:left="357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  <w:sz w:val="22"/>
              </w:rPr>
              <w:t>2.</w:t>
            </w:r>
            <w:r w:rsidRPr="001E1B9C">
              <w:rPr>
                <w:color w:val="000000" w:themeColor="text1"/>
                <w:sz w:val="22"/>
              </w:rPr>
              <w:tab/>
            </w:r>
            <w:r w:rsidRPr="00DA5D97">
              <w:t>Regional experience in</w:t>
            </w:r>
            <w:r w:rsidRPr="001E1B9C">
              <w:rPr>
                <w:color w:val="000000" w:themeColor="text1"/>
                <w:sz w:val="22"/>
              </w:rPr>
              <w:t xml:space="preserve"> </w:t>
            </w: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</w:tc>
        <w:tc>
          <w:tcPr>
            <w:tcW w:w="2604" w:type="dxa"/>
          </w:tcPr>
          <w:p w14:paraId="6A3F7E35" w14:textId="77777777" w:rsidR="00CE6051" w:rsidRPr="001E1B9C" w:rsidRDefault="00CE6051" w:rsidP="00DA5D97">
            <w:pPr>
              <w:spacing w:before="60" w:after="60" w:line="288" w:lineRule="auto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</w:tc>
      </w:tr>
      <w:tr w:rsidR="00CE6051" w14:paraId="20546F23" w14:textId="77777777" w:rsidTr="002C68BF">
        <w:tc>
          <w:tcPr>
            <w:tcW w:w="6605" w:type="dxa"/>
          </w:tcPr>
          <w:p w14:paraId="59F2C599" w14:textId="7CF3DB83" w:rsidR="00CE6051" w:rsidRPr="001E1B9C" w:rsidRDefault="00CE6051" w:rsidP="002C68BF">
            <w:pPr>
              <w:spacing w:before="60" w:after="60" w:line="288" w:lineRule="auto"/>
              <w:ind w:left="357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  <w:sz w:val="22"/>
              </w:rPr>
              <w:t>3.</w:t>
            </w:r>
            <w:r w:rsidRPr="001E1B9C">
              <w:rPr>
                <w:color w:val="000000" w:themeColor="text1"/>
                <w:sz w:val="22"/>
              </w:rPr>
              <w:tab/>
              <w:t>Experience in development cooperation</w:t>
            </w:r>
            <w:r w:rsidRPr="001E1B9C">
              <w:rPr>
                <w:color w:val="000000" w:themeColor="text1"/>
                <w:sz w:val="22"/>
              </w:rPr>
              <w:br/>
              <w:t>(ODA</w:t>
            </w:r>
            <w:r>
              <w:rPr>
                <w:bCs/>
                <w:color w:val="000000" w:themeColor="text1"/>
                <w:sz w:val="22"/>
                <w:szCs w:val="22"/>
              </w:rPr>
              <w:t>-</w:t>
            </w:r>
            <w:r w:rsidRPr="001E1B9C">
              <w:rPr>
                <w:color w:val="000000" w:themeColor="text1"/>
                <w:sz w:val="22"/>
              </w:rPr>
              <w:t>financed)</w:t>
            </w:r>
          </w:p>
        </w:tc>
        <w:tc>
          <w:tcPr>
            <w:tcW w:w="2604" w:type="dxa"/>
          </w:tcPr>
          <w:p w14:paraId="5193709F" w14:textId="77777777" w:rsidR="00CE6051" w:rsidRPr="001E1B9C" w:rsidRDefault="00CE6051" w:rsidP="00DA5D97">
            <w:pPr>
              <w:spacing w:before="60" w:after="60" w:line="288" w:lineRule="auto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</w:tc>
      </w:tr>
      <w:tr w:rsidR="00CE6051" w14:paraId="42A2AF0E" w14:textId="77777777" w:rsidTr="002C68BF">
        <w:tc>
          <w:tcPr>
            <w:tcW w:w="6605" w:type="dxa"/>
            <w:shd w:val="clear" w:color="auto" w:fill="D9D9D9" w:themeFill="background1" w:themeFillShade="D9"/>
          </w:tcPr>
          <w:p w14:paraId="6238505A" w14:textId="77777777" w:rsidR="00CE6051" w:rsidRPr="001E1B9C" w:rsidRDefault="00CE6051" w:rsidP="002C68BF">
            <w:pPr>
              <w:spacing w:before="60" w:after="60" w:line="288" w:lineRule="auto"/>
              <w:ind w:right="57"/>
              <w:rPr>
                <w:b/>
                <w:color w:val="000000" w:themeColor="text1"/>
                <w:sz w:val="22"/>
              </w:rPr>
            </w:pPr>
            <w:r w:rsidRPr="001E1B9C">
              <w:rPr>
                <w:b/>
                <w:color w:val="000000" w:themeColor="text1"/>
                <w:sz w:val="22"/>
              </w:rPr>
              <w:t>Total</w:t>
            </w:r>
          </w:p>
        </w:tc>
        <w:tc>
          <w:tcPr>
            <w:tcW w:w="2604" w:type="dxa"/>
            <w:shd w:val="clear" w:color="auto" w:fill="D9D9D9" w:themeFill="background1" w:themeFillShade="D9"/>
          </w:tcPr>
          <w:p w14:paraId="256F8734" w14:textId="77777777" w:rsidR="00CE6051" w:rsidRPr="001E1B9C" w:rsidRDefault="00CE6051" w:rsidP="00DA5D97">
            <w:pPr>
              <w:spacing w:before="60" w:after="60" w:line="288" w:lineRule="auto"/>
              <w:rPr>
                <w:b/>
                <w:color w:val="000000" w:themeColor="text1"/>
                <w:sz w:val="22"/>
              </w:rPr>
            </w:pPr>
            <w:r w:rsidRPr="001E1B9C">
              <w:rPr>
                <w:b/>
                <w:color w:val="000000" w:themeColor="text1"/>
                <w:sz w:val="22"/>
              </w:rPr>
              <w:t>100*</w:t>
            </w:r>
          </w:p>
        </w:tc>
      </w:tr>
    </w:tbl>
    <w:p w14:paraId="7688A2DE" w14:textId="57439667" w:rsidR="00BE7BD4" w:rsidRPr="001E1B9C" w:rsidRDefault="00CE6051" w:rsidP="00C21D9B">
      <w:pPr>
        <w:spacing w:before="100" w:beforeAutospacing="1" w:after="100" w:line="288" w:lineRule="auto"/>
        <w:ind w:right="57"/>
        <w:rPr>
          <w:i/>
          <w:color w:val="000000" w:themeColor="text1"/>
          <w:sz w:val="20"/>
        </w:rPr>
      </w:pPr>
      <w:r w:rsidRPr="001E1B9C">
        <w:rPr>
          <w:i/>
          <w:color w:val="000000" w:themeColor="text1"/>
          <w:sz w:val="20"/>
        </w:rPr>
        <w:t>*In the assessment, a maximum of 10 points can be awarded for each criterion.</w:t>
      </w:r>
    </w:p>
    <w:p w14:paraId="1AD8427C" w14:textId="1A8E64B8" w:rsidR="00BE7BD4" w:rsidRPr="006D26C7" w:rsidRDefault="00BE7BD4" w:rsidP="006D26C7">
      <w:pPr>
        <w:rPr>
          <w:rFonts w:cs="Arial"/>
          <w:bCs/>
          <w:i/>
          <w:color w:val="000000" w:themeColor="text1"/>
          <w:sz w:val="20"/>
          <w:szCs w:val="22"/>
        </w:rPr>
      </w:pPr>
      <w:r>
        <w:br w:type="page"/>
      </w:r>
    </w:p>
    <w:p w14:paraId="78A03056" w14:textId="08C310B4" w:rsidR="003049BD" w:rsidRPr="001E1B9C" w:rsidRDefault="00D04E04" w:rsidP="00975A78">
      <w:pPr>
        <w:spacing w:after="60"/>
        <w:jc w:val="both"/>
        <w:rPr>
          <w:rStyle w:val="Seitenzahl"/>
        </w:rPr>
      </w:pPr>
      <w:r w:rsidRPr="001E1B9C">
        <w:rPr>
          <w:b/>
        </w:rPr>
        <w:lastRenderedPageBreak/>
        <w:t xml:space="preserve">In submitting this document using the GIZ eProcurement Tender Platform, I/we confirm that the information </w:t>
      </w:r>
      <w:r>
        <w:rPr>
          <w:b/>
          <w:bCs/>
        </w:rPr>
        <w:t xml:space="preserve">provided above </w:t>
      </w:r>
      <w:r w:rsidRPr="001E1B9C">
        <w:rPr>
          <w:b/>
        </w:rPr>
        <w:t>is complete and true.</w:t>
      </w:r>
      <w:bookmarkStart w:id="55" w:name="_Hlk124872355"/>
      <w:bookmarkEnd w:id="55"/>
    </w:p>
    <w:sectPr w:rsidR="003049BD" w:rsidRPr="001E1B9C" w:rsidSect="006A0926">
      <w:headerReference w:type="default" r:id="rId16"/>
      <w:footerReference w:type="default" r:id="rId17"/>
      <w:type w:val="continuous"/>
      <w:pgSz w:w="11906" w:h="16838" w:code="9"/>
      <w:pgMar w:top="962" w:right="1416" w:bottom="1247" w:left="1418" w:header="425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D69D1" w14:textId="77777777" w:rsidR="0042698B" w:rsidRDefault="0042698B" w:rsidP="00A637D0">
      <w:r>
        <w:separator/>
      </w:r>
    </w:p>
  </w:endnote>
  <w:endnote w:type="continuationSeparator" w:id="0">
    <w:p w14:paraId="2BF726E6" w14:textId="77777777" w:rsidR="0042698B" w:rsidRDefault="0042698B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1C4D75B5" w14:textId="77777777" w:rsidTr="00260630">
      <w:tc>
        <w:tcPr>
          <w:tcW w:w="1329" w:type="pct"/>
        </w:tcPr>
        <w:p w14:paraId="68864F85" w14:textId="115F86AB" w:rsidR="00193495" w:rsidRPr="00A23CAC" w:rsidRDefault="00A23CAC" w:rsidP="00D21E07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A23CAC">
            <w:rPr>
              <w:sz w:val="18"/>
              <w:szCs w:val="18"/>
            </w:rPr>
            <w:t xml:space="preserve">Last updated: </w:t>
          </w:r>
          <w:r w:rsidR="00E76B64">
            <w:rPr>
              <w:sz w:val="18"/>
              <w:szCs w:val="18"/>
            </w:rPr>
            <w:t>0</w:t>
          </w:r>
          <w:r w:rsidR="003E70E6">
            <w:rPr>
              <w:sz w:val="18"/>
              <w:szCs w:val="18"/>
            </w:rPr>
            <w:t>6</w:t>
          </w:r>
          <w:r w:rsidRPr="00A23CAC">
            <w:rPr>
              <w:sz w:val="18"/>
              <w:szCs w:val="18"/>
            </w:rPr>
            <w:t>/202</w:t>
          </w:r>
          <w:r w:rsidR="00E76B64">
            <w:rPr>
              <w:sz w:val="18"/>
              <w:szCs w:val="18"/>
            </w:rPr>
            <w:t>6</w:t>
          </w:r>
        </w:p>
      </w:tc>
      <w:tc>
        <w:tcPr>
          <w:tcW w:w="2266" w:type="pct"/>
        </w:tcPr>
        <w:p w14:paraId="03A59FE0" w14:textId="77C6939C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405" w:type="pct"/>
        </w:tcPr>
        <w:p w14:paraId="03F2FFD6" w14:textId="7D3850FC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62A966BC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60E766B3" w14:textId="77777777" w:rsidTr="0045739A">
      <w:tc>
        <w:tcPr>
          <w:tcW w:w="1329" w:type="pct"/>
          <w:vAlign w:val="bottom"/>
        </w:tcPr>
        <w:p w14:paraId="4F57DE00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78EC75A5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226A3E5E" w14:textId="77777777" w:rsidR="00193495" w:rsidRDefault="00193495" w:rsidP="0045739A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2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285BD6F7" w14:textId="77777777" w:rsidR="00193495" w:rsidRPr="002F4523" w:rsidRDefault="00193495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0"/>
      <w:gridCol w:w="7575"/>
      <w:gridCol w:w="3174"/>
    </w:tblGrid>
    <w:tr w:rsidR="00193495" w:rsidRPr="00E32D51" w14:paraId="7CE1C938" w14:textId="77777777" w:rsidTr="00DA5D97">
      <w:tc>
        <w:tcPr>
          <w:tcW w:w="1326" w:type="pct"/>
        </w:tcPr>
        <w:p w14:paraId="6D5821D8" w14:textId="4D94EDA4" w:rsidR="00193495" w:rsidRPr="00015543" w:rsidRDefault="00015543" w:rsidP="00B3773F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589" w:type="pct"/>
        </w:tcPr>
        <w:p w14:paraId="691751C7" w14:textId="3763BF79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085" w:type="pct"/>
        </w:tcPr>
        <w:p w14:paraId="3EA9384D" w14:textId="70835AF3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5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7CF17515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7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337"/>
      <w:gridCol w:w="3984"/>
      <w:gridCol w:w="2893"/>
    </w:tblGrid>
    <w:tr w:rsidR="00975A78" w:rsidRPr="00E32D51" w14:paraId="79B09EAA" w14:textId="77777777" w:rsidTr="00DA5D97">
      <w:tc>
        <w:tcPr>
          <w:tcW w:w="1268" w:type="pct"/>
        </w:tcPr>
        <w:p w14:paraId="3509739D" w14:textId="34ED3281" w:rsidR="00975A78" w:rsidRPr="00015543" w:rsidRDefault="00015543" w:rsidP="00975A78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162" w:type="pct"/>
        </w:tcPr>
        <w:p w14:paraId="46A52481" w14:textId="598085CD" w:rsidR="00975A78" w:rsidRPr="00DA5D97" w:rsidRDefault="004E5DA7" w:rsidP="00975A78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570" w:type="pct"/>
        </w:tcPr>
        <w:p w14:paraId="487633DE" w14:textId="77777777" w:rsidR="00975A78" w:rsidRDefault="00975A78" w:rsidP="00975A78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1301543D" w14:textId="77777777" w:rsidR="00975A78" w:rsidRPr="002F4523" w:rsidRDefault="00975A78" w:rsidP="00165E31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349F4" w14:textId="77777777" w:rsidR="0042698B" w:rsidRDefault="0042698B" w:rsidP="00A637D0">
      <w:r>
        <w:separator/>
      </w:r>
    </w:p>
  </w:footnote>
  <w:footnote w:type="continuationSeparator" w:id="0">
    <w:p w14:paraId="6B0D4C50" w14:textId="77777777" w:rsidR="0042698B" w:rsidRDefault="0042698B" w:rsidP="00A637D0">
      <w:r>
        <w:continuationSeparator/>
      </w:r>
    </w:p>
  </w:footnote>
  <w:footnote w:id="1">
    <w:p w14:paraId="3705F625" w14:textId="6E9D7148" w:rsidR="00754FF0" w:rsidRDefault="00754FF0" w:rsidP="00754FF0">
      <w:pPr>
        <w:pStyle w:val="Funotentext"/>
      </w:pPr>
      <w:r>
        <w:rPr>
          <w:rStyle w:val="Funotenzeichen"/>
        </w:rPr>
        <w:footnoteRef/>
      </w:r>
      <w:r>
        <w:t xml:space="preserve"> In </w:t>
      </w:r>
      <w:r w:rsidRPr="00DA5D97">
        <w:t>the past three years</w:t>
      </w:r>
    </w:p>
  </w:footnote>
  <w:footnote w:id="2">
    <w:p w14:paraId="60B74CCC" w14:textId="290FD3D7" w:rsidR="00082F97" w:rsidRDefault="00193495">
      <w:pPr>
        <w:pStyle w:val="Funotentext"/>
      </w:pPr>
      <w:r>
        <w:rPr>
          <w:rStyle w:val="Funotenzeichen"/>
        </w:rPr>
        <w:footnoteRef/>
      </w:r>
      <w:r>
        <w:t xml:space="preserve"> Please state ‘yes’ if the reference project was financed to </w:t>
      </w:r>
      <w:r>
        <w:rPr>
          <w:b/>
          <w:bCs/>
        </w:rPr>
        <w:t>at least 50%</w:t>
      </w:r>
      <w:r>
        <w:t xml:space="preserve"> through official development assistance (ODA).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6BEAF6CA" w14:textId="77777777" w:rsidTr="00975A78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422BAEAF" w14:textId="77777777" w:rsidTr="00DA5D97">
            <w:tc>
              <w:tcPr>
                <w:tcW w:w="3497" w:type="pct"/>
              </w:tcPr>
              <w:p w14:paraId="55A11865" w14:textId="77777777" w:rsidR="00975A78" w:rsidRDefault="00975A78" w:rsidP="00040265">
                <w:pPr>
                  <w:tabs>
                    <w:tab w:val="right" w:pos="9356"/>
                  </w:tabs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Self-declaration of eligibility for </w:t>
                </w:r>
                <w:r w:rsidR="002E2A3B">
                  <w:rPr>
                    <w:b/>
                    <w:sz w:val="24"/>
                  </w:rPr>
                  <w:t xml:space="preserve">contract awards </w:t>
                </w:r>
                <w:r>
                  <w:rPr>
                    <w:b/>
                    <w:sz w:val="24"/>
                  </w:rPr>
                  <w:t xml:space="preserve">up to the EU threshold </w:t>
                </w:r>
                <w:r w:rsidR="001D6FCB">
                  <w:rPr>
                    <w:b/>
                    <w:sz w:val="24"/>
                  </w:rPr>
                  <w:t>–</w:t>
                </w:r>
                <w:r>
                  <w:rPr>
                    <w:b/>
                    <w:sz w:val="24"/>
                  </w:rPr>
                  <w:t xml:space="preserve"> public</w:t>
                </w:r>
                <w:r w:rsidR="001D6FCB">
                  <w:rPr>
                    <w:b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invitation to tender</w:t>
                </w:r>
                <w:r w:rsidR="00FD01FD">
                  <w:rPr>
                    <w:b/>
                    <w:sz w:val="24"/>
                  </w:rPr>
                  <w:t>/</w:t>
                </w:r>
                <w:r w:rsidR="00AB1913">
                  <w:rPr>
                    <w:b/>
                    <w:sz w:val="24"/>
                  </w:rPr>
                  <w:t xml:space="preserve">procedure </w:t>
                </w:r>
                <w:r>
                  <w:rPr>
                    <w:b/>
                    <w:sz w:val="24"/>
                  </w:rPr>
                  <w:t xml:space="preserve">with </w:t>
                </w:r>
                <w:r w:rsidR="00FD01FD">
                  <w:rPr>
                    <w:b/>
                    <w:sz w:val="24"/>
                  </w:rPr>
                  <w:t>competitive tender</w:t>
                </w:r>
              </w:p>
              <w:p w14:paraId="625F0F3A" w14:textId="2031ABEA" w:rsidR="00040265" w:rsidRPr="00040265" w:rsidRDefault="0042698B" w:rsidP="00040265">
                <w:pPr>
                  <w:tabs>
                    <w:tab w:val="right" w:pos="9356"/>
                  </w:tabs>
                  <w:spacing w:before="24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1148702348"/>
                    <w:placeholder>
                      <w:docPart w:val="530245B06FEE4CC6866B4BAE88726261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73D80B05" w14:textId="3616A6CF" w:rsidR="00975A78" w:rsidRPr="00703906" w:rsidRDefault="00975A78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583547719" name="Grafik 583547719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6DDE29E" w14:textId="1601E947" w:rsidR="00975A78" w:rsidRDefault="00975A78" w:rsidP="00D04E04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00A86E4" w14:textId="45A834C7" w:rsidR="00193495" w:rsidRPr="00A72274" w:rsidRDefault="00193495" w:rsidP="00165E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193495" w:rsidRPr="00F35D69" w14:paraId="5F859C02" w14:textId="77777777" w:rsidTr="001B7AAD">
      <w:trPr>
        <w:trHeight w:val="1418"/>
      </w:trPr>
      <w:tc>
        <w:tcPr>
          <w:tcW w:w="6371" w:type="dxa"/>
        </w:tcPr>
        <w:p w14:paraId="34EC6931" w14:textId="77777777" w:rsidR="00193495" w:rsidRPr="00FB21AF" w:rsidRDefault="00193495" w:rsidP="001B7AAD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Expression of interest </w:t>
          </w:r>
        </w:p>
      </w:tc>
      <w:tc>
        <w:tcPr>
          <w:tcW w:w="3827" w:type="dxa"/>
        </w:tcPr>
        <w:p w14:paraId="6C8C5AD5" w14:textId="77777777" w:rsidR="00193495" w:rsidRPr="00F35D69" w:rsidRDefault="00193495" w:rsidP="001B7AAD">
          <w:pPr>
            <w:tabs>
              <w:tab w:val="center" w:pos="4252"/>
              <w:tab w:val="right" w:pos="8504"/>
            </w:tabs>
          </w:pPr>
        </w:p>
      </w:tc>
    </w:tr>
  </w:tbl>
  <w:p w14:paraId="23BED1AB" w14:textId="77777777" w:rsidR="00193495" w:rsidRPr="00FB21AF" w:rsidRDefault="00193495" w:rsidP="002F4523">
    <w:pPr>
      <w:pStyle w:val="Kopfzeile"/>
      <w:rPr>
        <w:sz w:val="2"/>
        <w:szCs w:val="2"/>
      </w:rPr>
    </w:pPr>
  </w:p>
  <w:p w14:paraId="6A7E57E6" w14:textId="77777777" w:rsidR="00193495" w:rsidRPr="002F4523" w:rsidRDefault="00193495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193495" w:rsidRPr="00F35D69" w14:paraId="0BB8CDFA" w14:textId="77777777" w:rsidTr="00975A78">
      <w:trPr>
        <w:trHeight w:val="1418"/>
      </w:trPr>
      <w:tc>
        <w:tcPr>
          <w:tcW w:w="14593" w:type="dxa"/>
        </w:tcPr>
        <w:tbl>
          <w:tblPr>
            <w:tblW w:w="28044" w:type="dxa"/>
            <w:tblInd w:w="8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348"/>
            <w:gridCol w:w="9348"/>
            <w:gridCol w:w="9348"/>
          </w:tblGrid>
          <w:tr w:rsidR="00193495" w:rsidRPr="00F35D69" w14:paraId="59F13008" w14:textId="77777777" w:rsidTr="00DA5D97">
            <w:trPr>
              <w:trHeight w:val="1418"/>
            </w:trPr>
            <w:tc>
              <w:tcPr>
                <w:tcW w:w="9348" w:type="dxa"/>
              </w:tcPr>
              <w:p w14:paraId="57393F69" w14:textId="3BF03B8B" w:rsidR="00193495" w:rsidRDefault="00975A78" w:rsidP="00040265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469A7653" w14:textId="0A0F6ABB" w:rsidR="00040265" w:rsidRPr="00E672FA" w:rsidRDefault="0042698B" w:rsidP="00E672FA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360"/>
                  <w:rPr>
                    <w:sz w:val="28"/>
                  </w:rPr>
                </w:pPr>
                <w:sdt>
                  <w:sdtPr>
                    <w:alias w:val="Levels of Confidentiality"/>
                    <w:tag w:val="Levels of Confidentiality"/>
                    <w:id w:val="-1374611409"/>
                    <w:placeholder>
                      <w:docPart w:val="203EEE7463FA4A258BBE6AFC9E209C6B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9348" w:type="dxa"/>
              </w:tcPr>
              <w:p w14:paraId="2EBA1C87" w14:textId="67FA9FEF" w:rsidR="00193495" w:rsidRPr="00DA5D97" w:rsidRDefault="00975A78" w:rsidP="00DA5D97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ind w:left="3668"/>
                  <w:rPr>
                    <w:b/>
                    <w:sz w:val="28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0114B75B" wp14:editId="12CAD97B">
                      <wp:extent cx="900000" cy="900000"/>
                      <wp:effectExtent l="19050" t="0" r="0" b="0"/>
                      <wp:docPr id="1825722660" name="Grafik 1825722660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48" w:type="dxa"/>
              </w:tcPr>
              <w:p w14:paraId="34E540BC" w14:textId="77777777" w:rsidR="00193495" w:rsidRPr="00FB21AF" w:rsidRDefault="00193495" w:rsidP="00ED581C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660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Self-declaration of eligibility in a public invitation to tender</w:t>
                </w:r>
              </w:p>
            </w:tc>
          </w:tr>
        </w:tbl>
        <w:p w14:paraId="0997482E" w14:textId="2CE76AB3" w:rsidR="00193495" w:rsidRPr="00FB21AF" w:rsidRDefault="00193495" w:rsidP="00275F2B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BC2AB50" w14:textId="77777777" w:rsidR="00193495" w:rsidRPr="00333B2E" w:rsidRDefault="00193495" w:rsidP="00DA5D97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7AF58B41" w14:textId="77777777" w:rsidTr="001E6D05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3CAB8FB9" w14:textId="77777777" w:rsidTr="001E6D05">
            <w:tc>
              <w:tcPr>
                <w:tcW w:w="3497" w:type="pct"/>
              </w:tcPr>
              <w:p w14:paraId="06C2ADC8" w14:textId="77777777" w:rsidR="00975A78" w:rsidRDefault="00975A78" w:rsidP="00E672FA">
                <w:pPr>
                  <w:tabs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21E65BED" w14:textId="49747DCA" w:rsidR="00E672FA" w:rsidRPr="00E672FA" w:rsidRDefault="0042698B" w:rsidP="00E672FA">
                <w:pPr>
                  <w:tabs>
                    <w:tab w:val="right" w:pos="9356"/>
                  </w:tabs>
                  <w:spacing w:before="36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-350037384"/>
                    <w:placeholder>
                      <w:docPart w:val="BC10645FFAD34FF5996503B9411DA474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E672FA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1D6166A5" w14:textId="1B316003" w:rsidR="00975A78" w:rsidRPr="00703906" w:rsidRDefault="00975A78" w:rsidP="00975A78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8EC23A4" wp14:editId="56201B20">
                      <wp:extent cx="900000" cy="900000"/>
                      <wp:effectExtent l="19050" t="0" r="0" b="0"/>
                      <wp:docPr id="12" name="Grafik 12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CB58680" w14:textId="77777777" w:rsidR="00975A78" w:rsidRDefault="00975A78" w:rsidP="00975A78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8AA24B0" w14:textId="77777777" w:rsidR="00975A78" w:rsidRPr="00333B2E" w:rsidRDefault="00975A78" w:rsidP="00165E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6128">
    <w:abstractNumId w:val="9"/>
  </w:num>
  <w:num w:numId="2" w16cid:durableId="132867482">
    <w:abstractNumId w:val="8"/>
  </w:num>
  <w:num w:numId="3" w16cid:durableId="1011179981">
    <w:abstractNumId w:val="7"/>
  </w:num>
  <w:num w:numId="4" w16cid:durableId="225070833">
    <w:abstractNumId w:val="6"/>
  </w:num>
  <w:num w:numId="5" w16cid:durableId="1441299456">
    <w:abstractNumId w:val="5"/>
  </w:num>
  <w:num w:numId="6" w16cid:durableId="1486583693">
    <w:abstractNumId w:val="4"/>
  </w:num>
  <w:num w:numId="7" w16cid:durableId="644817519">
    <w:abstractNumId w:val="3"/>
  </w:num>
  <w:num w:numId="8" w16cid:durableId="1603877925">
    <w:abstractNumId w:val="2"/>
  </w:num>
  <w:num w:numId="9" w16cid:durableId="885607843">
    <w:abstractNumId w:val="1"/>
  </w:num>
  <w:num w:numId="10" w16cid:durableId="248581909">
    <w:abstractNumId w:val="0"/>
  </w:num>
  <w:num w:numId="11" w16cid:durableId="1181627538">
    <w:abstractNumId w:val="23"/>
  </w:num>
  <w:num w:numId="12" w16cid:durableId="1467704477">
    <w:abstractNumId w:val="11"/>
  </w:num>
  <w:num w:numId="13" w16cid:durableId="777526436">
    <w:abstractNumId w:val="21"/>
  </w:num>
  <w:num w:numId="14" w16cid:durableId="984817636">
    <w:abstractNumId w:val="19"/>
  </w:num>
  <w:num w:numId="15" w16cid:durableId="1382830445">
    <w:abstractNumId w:val="12"/>
  </w:num>
  <w:num w:numId="16" w16cid:durableId="497231704">
    <w:abstractNumId w:val="15"/>
  </w:num>
  <w:num w:numId="17" w16cid:durableId="1861577976">
    <w:abstractNumId w:val="20"/>
  </w:num>
  <w:num w:numId="18" w16cid:durableId="542836687">
    <w:abstractNumId w:val="16"/>
  </w:num>
  <w:num w:numId="19" w16cid:durableId="1778209062">
    <w:abstractNumId w:val="24"/>
  </w:num>
  <w:num w:numId="20" w16cid:durableId="1434589723">
    <w:abstractNumId w:val="17"/>
  </w:num>
  <w:num w:numId="21" w16cid:durableId="1366447433">
    <w:abstractNumId w:val="13"/>
  </w:num>
  <w:num w:numId="22" w16cid:durableId="945187301">
    <w:abstractNumId w:val="18"/>
  </w:num>
  <w:num w:numId="23" w16cid:durableId="355234863">
    <w:abstractNumId w:val="22"/>
  </w:num>
  <w:num w:numId="24" w16cid:durableId="644091119">
    <w:abstractNumId w:val="14"/>
  </w:num>
  <w:num w:numId="25" w16cid:durableId="50740519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3BA1"/>
    <w:rsid w:val="00004205"/>
    <w:rsid w:val="00005B5B"/>
    <w:rsid w:val="0000784A"/>
    <w:rsid w:val="0001316A"/>
    <w:rsid w:val="000149F4"/>
    <w:rsid w:val="00015543"/>
    <w:rsid w:val="000226E9"/>
    <w:rsid w:val="000304BC"/>
    <w:rsid w:val="00030EB4"/>
    <w:rsid w:val="00033536"/>
    <w:rsid w:val="000338C6"/>
    <w:rsid w:val="00040265"/>
    <w:rsid w:val="00047658"/>
    <w:rsid w:val="00047F4A"/>
    <w:rsid w:val="00052ABD"/>
    <w:rsid w:val="000534CE"/>
    <w:rsid w:val="000548E6"/>
    <w:rsid w:val="00054B0B"/>
    <w:rsid w:val="000559A2"/>
    <w:rsid w:val="00057F16"/>
    <w:rsid w:val="00061735"/>
    <w:rsid w:val="00063E23"/>
    <w:rsid w:val="00074036"/>
    <w:rsid w:val="00074A24"/>
    <w:rsid w:val="00074DAF"/>
    <w:rsid w:val="00081722"/>
    <w:rsid w:val="00081777"/>
    <w:rsid w:val="00082226"/>
    <w:rsid w:val="00082F97"/>
    <w:rsid w:val="00083456"/>
    <w:rsid w:val="00091841"/>
    <w:rsid w:val="000A2A7D"/>
    <w:rsid w:val="000A394E"/>
    <w:rsid w:val="000A5C66"/>
    <w:rsid w:val="000A6A90"/>
    <w:rsid w:val="000B0E75"/>
    <w:rsid w:val="000B478D"/>
    <w:rsid w:val="000B7E54"/>
    <w:rsid w:val="000C1CE3"/>
    <w:rsid w:val="000C4C1D"/>
    <w:rsid w:val="000C5314"/>
    <w:rsid w:val="000D3A05"/>
    <w:rsid w:val="000E3666"/>
    <w:rsid w:val="000E4542"/>
    <w:rsid w:val="000E4FA6"/>
    <w:rsid w:val="000F1C7E"/>
    <w:rsid w:val="000F7A7C"/>
    <w:rsid w:val="00101577"/>
    <w:rsid w:val="00101FDB"/>
    <w:rsid w:val="001057AF"/>
    <w:rsid w:val="00112883"/>
    <w:rsid w:val="00112A65"/>
    <w:rsid w:val="001130BA"/>
    <w:rsid w:val="00113204"/>
    <w:rsid w:val="0011459C"/>
    <w:rsid w:val="00114F6C"/>
    <w:rsid w:val="00121348"/>
    <w:rsid w:val="00125B43"/>
    <w:rsid w:val="00131B58"/>
    <w:rsid w:val="00131DC6"/>
    <w:rsid w:val="00142010"/>
    <w:rsid w:val="00143B6A"/>
    <w:rsid w:val="00146180"/>
    <w:rsid w:val="0015068A"/>
    <w:rsid w:val="00150FD8"/>
    <w:rsid w:val="00152257"/>
    <w:rsid w:val="001527C9"/>
    <w:rsid w:val="00154EEA"/>
    <w:rsid w:val="001554B7"/>
    <w:rsid w:val="00162531"/>
    <w:rsid w:val="00165E31"/>
    <w:rsid w:val="001673EA"/>
    <w:rsid w:val="001714DD"/>
    <w:rsid w:val="00173848"/>
    <w:rsid w:val="0017470F"/>
    <w:rsid w:val="00182FB6"/>
    <w:rsid w:val="0018385E"/>
    <w:rsid w:val="0018551C"/>
    <w:rsid w:val="00190868"/>
    <w:rsid w:val="00193495"/>
    <w:rsid w:val="00194B2D"/>
    <w:rsid w:val="00195DB4"/>
    <w:rsid w:val="001A17F9"/>
    <w:rsid w:val="001B0209"/>
    <w:rsid w:val="001B11D3"/>
    <w:rsid w:val="001B1784"/>
    <w:rsid w:val="001B45B1"/>
    <w:rsid w:val="001B5011"/>
    <w:rsid w:val="001B7AAD"/>
    <w:rsid w:val="001B7F19"/>
    <w:rsid w:val="001C07C7"/>
    <w:rsid w:val="001C2592"/>
    <w:rsid w:val="001C25A4"/>
    <w:rsid w:val="001C2A91"/>
    <w:rsid w:val="001C4199"/>
    <w:rsid w:val="001D41F6"/>
    <w:rsid w:val="001D6A12"/>
    <w:rsid w:val="001D6FCB"/>
    <w:rsid w:val="001D7634"/>
    <w:rsid w:val="001E1B9C"/>
    <w:rsid w:val="001F2E71"/>
    <w:rsid w:val="00200B0F"/>
    <w:rsid w:val="002045A8"/>
    <w:rsid w:val="00205815"/>
    <w:rsid w:val="0020698D"/>
    <w:rsid w:val="00213B1C"/>
    <w:rsid w:val="00224F83"/>
    <w:rsid w:val="00225494"/>
    <w:rsid w:val="00225E2B"/>
    <w:rsid w:val="002320DD"/>
    <w:rsid w:val="002436FD"/>
    <w:rsid w:val="00243DD2"/>
    <w:rsid w:val="00247C37"/>
    <w:rsid w:val="0025197C"/>
    <w:rsid w:val="00251A97"/>
    <w:rsid w:val="002532B6"/>
    <w:rsid w:val="002559C3"/>
    <w:rsid w:val="00260630"/>
    <w:rsid w:val="002616A5"/>
    <w:rsid w:val="00263D27"/>
    <w:rsid w:val="00270A19"/>
    <w:rsid w:val="002717F2"/>
    <w:rsid w:val="00271D34"/>
    <w:rsid w:val="0027290F"/>
    <w:rsid w:val="00274D10"/>
    <w:rsid w:val="00275EC5"/>
    <w:rsid w:val="00275F2B"/>
    <w:rsid w:val="00275F32"/>
    <w:rsid w:val="002840F5"/>
    <w:rsid w:val="0028645D"/>
    <w:rsid w:val="00286A7C"/>
    <w:rsid w:val="00287635"/>
    <w:rsid w:val="00293310"/>
    <w:rsid w:val="00294602"/>
    <w:rsid w:val="00295C25"/>
    <w:rsid w:val="002975F6"/>
    <w:rsid w:val="002A379A"/>
    <w:rsid w:val="002A4265"/>
    <w:rsid w:val="002B0417"/>
    <w:rsid w:val="002B0559"/>
    <w:rsid w:val="002B1EEA"/>
    <w:rsid w:val="002B3058"/>
    <w:rsid w:val="002B5766"/>
    <w:rsid w:val="002B696B"/>
    <w:rsid w:val="002C0268"/>
    <w:rsid w:val="002C318A"/>
    <w:rsid w:val="002C4AAF"/>
    <w:rsid w:val="002E0FF5"/>
    <w:rsid w:val="002E2A3B"/>
    <w:rsid w:val="002E3268"/>
    <w:rsid w:val="002E36BB"/>
    <w:rsid w:val="002E6289"/>
    <w:rsid w:val="002F07A0"/>
    <w:rsid w:val="002F3018"/>
    <w:rsid w:val="002F4523"/>
    <w:rsid w:val="003036AD"/>
    <w:rsid w:val="00303CC2"/>
    <w:rsid w:val="003049BD"/>
    <w:rsid w:val="00304B51"/>
    <w:rsid w:val="00307242"/>
    <w:rsid w:val="00310B05"/>
    <w:rsid w:val="00316AD4"/>
    <w:rsid w:val="0031751E"/>
    <w:rsid w:val="0032482C"/>
    <w:rsid w:val="003264DE"/>
    <w:rsid w:val="003306FA"/>
    <w:rsid w:val="00333B2E"/>
    <w:rsid w:val="00333EFE"/>
    <w:rsid w:val="00335E43"/>
    <w:rsid w:val="00337808"/>
    <w:rsid w:val="00340912"/>
    <w:rsid w:val="0034250C"/>
    <w:rsid w:val="00342640"/>
    <w:rsid w:val="00351DC4"/>
    <w:rsid w:val="00352E6A"/>
    <w:rsid w:val="00354D41"/>
    <w:rsid w:val="00355145"/>
    <w:rsid w:val="00356DF4"/>
    <w:rsid w:val="00366A07"/>
    <w:rsid w:val="0036713F"/>
    <w:rsid w:val="00371240"/>
    <w:rsid w:val="003712F7"/>
    <w:rsid w:val="00371F72"/>
    <w:rsid w:val="00373042"/>
    <w:rsid w:val="003755E5"/>
    <w:rsid w:val="00377742"/>
    <w:rsid w:val="00381E1E"/>
    <w:rsid w:val="003828E6"/>
    <w:rsid w:val="003836CD"/>
    <w:rsid w:val="00384C4C"/>
    <w:rsid w:val="0038591D"/>
    <w:rsid w:val="00387FBA"/>
    <w:rsid w:val="00390952"/>
    <w:rsid w:val="003921CA"/>
    <w:rsid w:val="00393E26"/>
    <w:rsid w:val="003A29D7"/>
    <w:rsid w:val="003A414A"/>
    <w:rsid w:val="003A707D"/>
    <w:rsid w:val="003B126C"/>
    <w:rsid w:val="003B1D21"/>
    <w:rsid w:val="003B67CC"/>
    <w:rsid w:val="003C31A1"/>
    <w:rsid w:val="003C3527"/>
    <w:rsid w:val="003C3986"/>
    <w:rsid w:val="003C6FDC"/>
    <w:rsid w:val="003D09FF"/>
    <w:rsid w:val="003D266E"/>
    <w:rsid w:val="003E16D2"/>
    <w:rsid w:val="003E4130"/>
    <w:rsid w:val="003E70E6"/>
    <w:rsid w:val="003F2462"/>
    <w:rsid w:val="003F5546"/>
    <w:rsid w:val="003F6EC9"/>
    <w:rsid w:val="003F7303"/>
    <w:rsid w:val="004003D6"/>
    <w:rsid w:val="004110FF"/>
    <w:rsid w:val="00415BA6"/>
    <w:rsid w:val="00417FF4"/>
    <w:rsid w:val="004265A0"/>
    <w:rsid w:val="0042698B"/>
    <w:rsid w:val="00430B65"/>
    <w:rsid w:val="004435ED"/>
    <w:rsid w:val="00445ADE"/>
    <w:rsid w:val="004511CA"/>
    <w:rsid w:val="00453C1D"/>
    <w:rsid w:val="004555BF"/>
    <w:rsid w:val="0045631A"/>
    <w:rsid w:val="00457218"/>
    <w:rsid w:val="0045739A"/>
    <w:rsid w:val="00463EC1"/>
    <w:rsid w:val="00466305"/>
    <w:rsid w:val="004666E2"/>
    <w:rsid w:val="00472CB8"/>
    <w:rsid w:val="00473762"/>
    <w:rsid w:val="004752C0"/>
    <w:rsid w:val="0047680C"/>
    <w:rsid w:val="004821C0"/>
    <w:rsid w:val="00485491"/>
    <w:rsid w:val="00491783"/>
    <w:rsid w:val="0049307C"/>
    <w:rsid w:val="00495C9A"/>
    <w:rsid w:val="004A1C00"/>
    <w:rsid w:val="004A28D6"/>
    <w:rsid w:val="004A2BE9"/>
    <w:rsid w:val="004A2EA9"/>
    <w:rsid w:val="004A374F"/>
    <w:rsid w:val="004A5843"/>
    <w:rsid w:val="004B1237"/>
    <w:rsid w:val="004B6293"/>
    <w:rsid w:val="004B6704"/>
    <w:rsid w:val="004C0942"/>
    <w:rsid w:val="004C16BF"/>
    <w:rsid w:val="004C3200"/>
    <w:rsid w:val="004C4961"/>
    <w:rsid w:val="004C5892"/>
    <w:rsid w:val="004C6216"/>
    <w:rsid w:val="004C7BC7"/>
    <w:rsid w:val="004D1A52"/>
    <w:rsid w:val="004D227B"/>
    <w:rsid w:val="004D5B34"/>
    <w:rsid w:val="004D7137"/>
    <w:rsid w:val="004E020E"/>
    <w:rsid w:val="004E11DA"/>
    <w:rsid w:val="004E37B6"/>
    <w:rsid w:val="004E597C"/>
    <w:rsid w:val="004E5DA7"/>
    <w:rsid w:val="004F0496"/>
    <w:rsid w:val="004F56CA"/>
    <w:rsid w:val="004F6D22"/>
    <w:rsid w:val="004F6D94"/>
    <w:rsid w:val="004F7FBA"/>
    <w:rsid w:val="0050100E"/>
    <w:rsid w:val="00502CE8"/>
    <w:rsid w:val="00503D35"/>
    <w:rsid w:val="00507C1D"/>
    <w:rsid w:val="005146DE"/>
    <w:rsid w:val="00516FF0"/>
    <w:rsid w:val="00525A6B"/>
    <w:rsid w:val="005267A1"/>
    <w:rsid w:val="0053090B"/>
    <w:rsid w:val="00531E63"/>
    <w:rsid w:val="00540DEE"/>
    <w:rsid w:val="00544EA2"/>
    <w:rsid w:val="00545EBA"/>
    <w:rsid w:val="00547203"/>
    <w:rsid w:val="00553FC0"/>
    <w:rsid w:val="00554D64"/>
    <w:rsid w:val="00556EAD"/>
    <w:rsid w:val="00560342"/>
    <w:rsid w:val="00562AAE"/>
    <w:rsid w:val="0057092A"/>
    <w:rsid w:val="00582BF7"/>
    <w:rsid w:val="00583F6A"/>
    <w:rsid w:val="005856CD"/>
    <w:rsid w:val="005875AF"/>
    <w:rsid w:val="00587CB5"/>
    <w:rsid w:val="00594E26"/>
    <w:rsid w:val="005959F2"/>
    <w:rsid w:val="00596C70"/>
    <w:rsid w:val="00596F9F"/>
    <w:rsid w:val="005A05F7"/>
    <w:rsid w:val="005A07F3"/>
    <w:rsid w:val="005A25F6"/>
    <w:rsid w:val="005B3D97"/>
    <w:rsid w:val="005C11A9"/>
    <w:rsid w:val="005C49C2"/>
    <w:rsid w:val="005D18E7"/>
    <w:rsid w:val="005D2CAF"/>
    <w:rsid w:val="005D500F"/>
    <w:rsid w:val="005D60B4"/>
    <w:rsid w:val="005D77FC"/>
    <w:rsid w:val="005E0A0F"/>
    <w:rsid w:val="005E0DFC"/>
    <w:rsid w:val="005E46BA"/>
    <w:rsid w:val="005E5C2C"/>
    <w:rsid w:val="005E61B2"/>
    <w:rsid w:val="005F0D75"/>
    <w:rsid w:val="005F5318"/>
    <w:rsid w:val="005F665E"/>
    <w:rsid w:val="00607104"/>
    <w:rsid w:val="00607A8B"/>
    <w:rsid w:val="00611155"/>
    <w:rsid w:val="00613642"/>
    <w:rsid w:val="00613B92"/>
    <w:rsid w:val="006141F2"/>
    <w:rsid w:val="00615784"/>
    <w:rsid w:val="00625191"/>
    <w:rsid w:val="006254E4"/>
    <w:rsid w:val="006317B5"/>
    <w:rsid w:val="006342DB"/>
    <w:rsid w:val="00640871"/>
    <w:rsid w:val="00640E1F"/>
    <w:rsid w:val="00641269"/>
    <w:rsid w:val="00642A84"/>
    <w:rsid w:val="00642ACA"/>
    <w:rsid w:val="00645BF8"/>
    <w:rsid w:val="00646202"/>
    <w:rsid w:val="0064662C"/>
    <w:rsid w:val="00647683"/>
    <w:rsid w:val="00654454"/>
    <w:rsid w:val="00655A55"/>
    <w:rsid w:val="00655F11"/>
    <w:rsid w:val="00656D50"/>
    <w:rsid w:val="006601D0"/>
    <w:rsid w:val="00664391"/>
    <w:rsid w:val="00667EA8"/>
    <w:rsid w:val="00672B9A"/>
    <w:rsid w:val="00682E0C"/>
    <w:rsid w:val="00684982"/>
    <w:rsid w:val="0069220B"/>
    <w:rsid w:val="00694737"/>
    <w:rsid w:val="00696B10"/>
    <w:rsid w:val="006A0926"/>
    <w:rsid w:val="006A5B09"/>
    <w:rsid w:val="006B01FA"/>
    <w:rsid w:val="006B3A05"/>
    <w:rsid w:val="006B4708"/>
    <w:rsid w:val="006B5B67"/>
    <w:rsid w:val="006C3411"/>
    <w:rsid w:val="006C7822"/>
    <w:rsid w:val="006D26C7"/>
    <w:rsid w:val="006D28BE"/>
    <w:rsid w:val="006D583D"/>
    <w:rsid w:val="006E2E2F"/>
    <w:rsid w:val="006E6870"/>
    <w:rsid w:val="006E6BF7"/>
    <w:rsid w:val="006E724B"/>
    <w:rsid w:val="006F15DB"/>
    <w:rsid w:val="006F1D40"/>
    <w:rsid w:val="006F545C"/>
    <w:rsid w:val="006F5A39"/>
    <w:rsid w:val="006F643B"/>
    <w:rsid w:val="007000B3"/>
    <w:rsid w:val="007025DE"/>
    <w:rsid w:val="007077E8"/>
    <w:rsid w:val="00712908"/>
    <w:rsid w:val="00720C52"/>
    <w:rsid w:val="00721844"/>
    <w:rsid w:val="00722877"/>
    <w:rsid w:val="007245A9"/>
    <w:rsid w:val="007273C6"/>
    <w:rsid w:val="007279D0"/>
    <w:rsid w:val="00730660"/>
    <w:rsid w:val="0073284B"/>
    <w:rsid w:val="00737821"/>
    <w:rsid w:val="00737A70"/>
    <w:rsid w:val="00752AC5"/>
    <w:rsid w:val="00754FF0"/>
    <w:rsid w:val="007604DC"/>
    <w:rsid w:val="00763DE2"/>
    <w:rsid w:val="007646C2"/>
    <w:rsid w:val="007702B2"/>
    <w:rsid w:val="00770C32"/>
    <w:rsid w:val="00771C78"/>
    <w:rsid w:val="00775E49"/>
    <w:rsid w:val="00776B87"/>
    <w:rsid w:val="00780022"/>
    <w:rsid w:val="00784340"/>
    <w:rsid w:val="00787AAD"/>
    <w:rsid w:val="007906A3"/>
    <w:rsid w:val="00791EC5"/>
    <w:rsid w:val="00793037"/>
    <w:rsid w:val="00794109"/>
    <w:rsid w:val="0079505C"/>
    <w:rsid w:val="00795500"/>
    <w:rsid w:val="007A14C8"/>
    <w:rsid w:val="007A29C0"/>
    <w:rsid w:val="007B0B24"/>
    <w:rsid w:val="007B14B5"/>
    <w:rsid w:val="007B15CD"/>
    <w:rsid w:val="007C0358"/>
    <w:rsid w:val="007C2451"/>
    <w:rsid w:val="007D1F6F"/>
    <w:rsid w:val="007D2DF8"/>
    <w:rsid w:val="007D416C"/>
    <w:rsid w:val="007D4193"/>
    <w:rsid w:val="007D626A"/>
    <w:rsid w:val="007D6FB7"/>
    <w:rsid w:val="007E72A3"/>
    <w:rsid w:val="007F04A8"/>
    <w:rsid w:val="007F12A4"/>
    <w:rsid w:val="007F2FA7"/>
    <w:rsid w:val="007F4156"/>
    <w:rsid w:val="007F53DB"/>
    <w:rsid w:val="008018D8"/>
    <w:rsid w:val="00804693"/>
    <w:rsid w:val="00805083"/>
    <w:rsid w:val="00805539"/>
    <w:rsid w:val="00805881"/>
    <w:rsid w:val="00806E37"/>
    <w:rsid w:val="008071C6"/>
    <w:rsid w:val="008100C2"/>
    <w:rsid w:val="008111B5"/>
    <w:rsid w:val="00812317"/>
    <w:rsid w:val="00814003"/>
    <w:rsid w:val="00824179"/>
    <w:rsid w:val="00833E22"/>
    <w:rsid w:val="00840A10"/>
    <w:rsid w:val="00840C47"/>
    <w:rsid w:val="00840C61"/>
    <w:rsid w:val="0084450E"/>
    <w:rsid w:val="00845E5A"/>
    <w:rsid w:val="008472EF"/>
    <w:rsid w:val="00847F0B"/>
    <w:rsid w:val="008564C5"/>
    <w:rsid w:val="00856CFA"/>
    <w:rsid w:val="008710E3"/>
    <w:rsid w:val="00872A8A"/>
    <w:rsid w:val="00875332"/>
    <w:rsid w:val="008761AD"/>
    <w:rsid w:val="00880197"/>
    <w:rsid w:val="00880B21"/>
    <w:rsid w:val="00881DE8"/>
    <w:rsid w:val="00882D2F"/>
    <w:rsid w:val="00884D30"/>
    <w:rsid w:val="008862EE"/>
    <w:rsid w:val="00893EDD"/>
    <w:rsid w:val="00893FCF"/>
    <w:rsid w:val="008964DD"/>
    <w:rsid w:val="00896C67"/>
    <w:rsid w:val="0089726C"/>
    <w:rsid w:val="008A4773"/>
    <w:rsid w:val="008A634C"/>
    <w:rsid w:val="008B0092"/>
    <w:rsid w:val="008B03D2"/>
    <w:rsid w:val="008B1997"/>
    <w:rsid w:val="008B4807"/>
    <w:rsid w:val="008B7244"/>
    <w:rsid w:val="008C00BE"/>
    <w:rsid w:val="008D3380"/>
    <w:rsid w:val="008D4B06"/>
    <w:rsid w:val="008D5A9C"/>
    <w:rsid w:val="008E3230"/>
    <w:rsid w:val="008F33D5"/>
    <w:rsid w:val="008F5A73"/>
    <w:rsid w:val="00904E6F"/>
    <w:rsid w:val="00905968"/>
    <w:rsid w:val="00905B81"/>
    <w:rsid w:val="00914472"/>
    <w:rsid w:val="0091691F"/>
    <w:rsid w:val="009239DC"/>
    <w:rsid w:val="00927094"/>
    <w:rsid w:val="00936D15"/>
    <w:rsid w:val="00937F8D"/>
    <w:rsid w:val="009421DC"/>
    <w:rsid w:val="009426F6"/>
    <w:rsid w:val="00942857"/>
    <w:rsid w:val="0095203C"/>
    <w:rsid w:val="00955F61"/>
    <w:rsid w:val="00956706"/>
    <w:rsid w:val="00956ADF"/>
    <w:rsid w:val="00957D5A"/>
    <w:rsid w:val="00960432"/>
    <w:rsid w:val="009616FA"/>
    <w:rsid w:val="00961CFC"/>
    <w:rsid w:val="00963B11"/>
    <w:rsid w:val="00964A05"/>
    <w:rsid w:val="00967801"/>
    <w:rsid w:val="00975A78"/>
    <w:rsid w:val="00986F39"/>
    <w:rsid w:val="00994A1D"/>
    <w:rsid w:val="009A13D5"/>
    <w:rsid w:val="009A45E6"/>
    <w:rsid w:val="009A4A04"/>
    <w:rsid w:val="009B0BA2"/>
    <w:rsid w:val="009B1DFA"/>
    <w:rsid w:val="009B4A8D"/>
    <w:rsid w:val="009B5373"/>
    <w:rsid w:val="009B66CB"/>
    <w:rsid w:val="009C20A0"/>
    <w:rsid w:val="009C300B"/>
    <w:rsid w:val="009C60C8"/>
    <w:rsid w:val="009C7098"/>
    <w:rsid w:val="009D1859"/>
    <w:rsid w:val="009D33C1"/>
    <w:rsid w:val="009D358E"/>
    <w:rsid w:val="009E0B2D"/>
    <w:rsid w:val="009E4E08"/>
    <w:rsid w:val="009E7DE5"/>
    <w:rsid w:val="009E7E71"/>
    <w:rsid w:val="009F0798"/>
    <w:rsid w:val="009F1656"/>
    <w:rsid w:val="009F4F12"/>
    <w:rsid w:val="009F58F6"/>
    <w:rsid w:val="00A00268"/>
    <w:rsid w:val="00A00C64"/>
    <w:rsid w:val="00A03C19"/>
    <w:rsid w:val="00A046D9"/>
    <w:rsid w:val="00A10620"/>
    <w:rsid w:val="00A11BEF"/>
    <w:rsid w:val="00A1268A"/>
    <w:rsid w:val="00A137DE"/>
    <w:rsid w:val="00A13972"/>
    <w:rsid w:val="00A23CAC"/>
    <w:rsid w:val="00A33934"/>
    <w:rsid w:val="00A372EB"/>
    <w:rsid w:val="00A40E14"/>
    <w:rsid w:val="00A43ABF"/>
    <w:rsid w:val="00A454D1"/>
    <w:rsid w:val="00A476A2"/>
    <w:rsid w:val="00A62820"/>
    <w:rsid w:val="00A637D0"/>
    <w:rsid w:val="00A64890"/>
    <w:rsid w:val="00A66242"/>
    <w:rsid w:val="00A71D28"/>
    <w:rsid w:val="00A72274"/>
    <w:rsid w:val="00A724D2"/>
    <w:rsid w:val="00A73771"/>
    <w:rsid w:val="00A908BD"/>
    <w:rsid w:val="00A95A9F"/>
    <w:rsid w:val="00AA0BB3"/>
    <w:rsid w:val="00AA3807"/>
    <w:rsid w:val="00AA445D"/>
    <w:rsid w:val="00AA4470"/>
    <w:rsid w:val="00AB0C66"/>
    <w:rsid w:val="00AB10E8"/>
    <w:rsid w:val="00AB1913"/>
    <w:rsid w:val="00AB192E"/>
    <w:rsid w:val="00AB2994"/>
    <w:rsid w:val="00AB4724"/>
    <w:rsid w:val="00AC0E75"/>
    <w:rsid w:val="00AC2FA8"/>
    <w:rsid w:val="00AC5677"/>
    <w:rsid w:val="00AD7810"/>
    <w:rsid w:val="00AD7EB8"/>
    <w:rsid w:val="00AE228F"/>
    <w:rsid w:val="00AE5BC6"/>
    <w:rsid w:val="00AE6941"/>
    <w:rsid w:val="00AF5780"/>
    <w:rsid w:val="00AF5C62"/>
    <w:rsid w:val="00AF5CB3"/>
    <w:rsid w:val="00AF7569"/>
    <w:rsid w:val="00B0139B"/>
    <w:rsid w:val="00B03AC9"/>
    <w:rsid w:val="00B053C3"/>
    <w:rsid w:val="00B07983"/>
    <w:rsid w:val="00B11033"/>
    <w:rsid w:val="00B15128"/>
    <w:rsid w:val="00B154BD"/>
    <w:rsid w:val="00B15DB2"/>
    <w:rsid w:val="00B17D66"/>
    <w:rsid w:val="00B23934"/>
    <w:rsid w:val="00B24A1B"/>
    <w:rsid w:val="00B3773F"/>
    <w:rsid w:val="00B42C2E"/>
    <w:rsid w:val="00B43DAD"/>
    <w:rsid w:val="00B4737B"/>
    <w:rsid w:val="00B477D2"/>
    <w:rsid w:val="00B503C1"/>
    <w:rsid w:val="00B52A9C"/>
    <w:rsid w:val="00B5388E"/>
    <w:rsid w:val="00B6063B"/>
    <w:rsid w:val="00B615F5"/>
    <w:rsid w:val="00B71110"/>
    <w:rsid w:val="00B74287"/>
    <w:rsid w:val="00B770F7"/>
    <w:rsid w:val="00B805D3"/>
    <w:rsid w:val="00B80CAA"/>
    <w:rsid w:val="00B80DAF"/>
    <w:rsid w:val="00B81FAA"/>
    <w:rsid w:val="00B86CC5"/>
    <w:rsid w:val="00B90A11"/>
    <w:rsid w:val="00B92A68"/>
    <w:rsid w:val="00B92EA4"/>
    <w:rsid w:val="00B94083"/>
    <w:rsid w:val="00B94358"/>
    <w:rsid w:val="00B969D6"/>
    <w:rsid w:val="00B96EDD"/>
    <w:rsid w:val="00BA06E5"/>
    <w:rsid w:val="00BB1AD9"/>
    <w:rsid w:val="00BB2B62"/>
    <w:rsid w:val="00BB3279"/>
    <w:rsid w:val="00BB57AD"/>
    <w:rsid w:val="00BC2A12"/>
    <w:rsid w:val="00BC3FE3"/>
    <w:rsid w:val="00BC491A"/>
    <w:rsid w:val="00BD06F5"/>
    <w:rsid w:val="00BD30A0"/>
    <w:rsid w:val="00BD63AC"/>
    <w:rsid w:val="00BD694D"/>
    <w:rsid w:val="00BE09A4"/>
    <w:rsid w:val="00BE46F9"/>
    <w:rsid w:val="00BE5AEF"/>
    <w:rsid w:val="00BE7BD4"/>
    <w:rsid w:val="00BF2E62"/>
    <w:rsid w:val="00BF2EAB"/>
    <w:rsid w:val="00BF4517"/>
    <w:rsid w:val="00C01D87"/>
    <w:rsid w:val="00C11D38"/>
    <w:rsid w:val="00C1422E"/>
    <w:rsid w:val="00C157EB"/>
    <w:rsid w:val="00C16FC7"/>
    <w:rsid w:val="00C177A6"/>
    <w:rsid w:val="00C21919"/>
    <w:rsid w:val="00C21D67"/>
    <w:rsid w:val="00C21D9B"/>
    <w:rsid w:val="00C33309"/>
    <w:rsid w:val="00C33501"/>
    <w:rsid w:val="00C360DF"/>
    <w:rsid w:val="00C36904"/>
    <w:rsid w:val="00C36FBB"/>
    <w:rsid w:val="00C436E8"/>
    <w:rsid w:val="00C446E6"/>
    <w:rsid w:val="00C538E0"/>
    <w:rsid w:val="00C53D6E"/>
    <w:rsid w:val="00C56D26"/>
    <w:rsid w:val="00C56DAB"/>
    <w:rsid w:val="00C61FBD"/>
    <w:rsid w:val="00C63C0B"/>
    <w:rsid w:val="00C66567"/>
    <w:rsid w:val="00C7063A"/>
    <w:rsid w:val="00C753ED"/>
    <w:rsid w:val="00C76E1E"/>
    <w:rsid w:val="00C83669"/>
    <w:rsid w:val="00C85221"/>
    <w:rsid w:val="00C861C5"/>
    <w:rsid w:val="00C87DCB"/>
    <w:rsid w:val="00C91A29"/>
    <w:rsid w:val="00C954BA"/>
    <w:rsid w:val="00C95AC5"/>
    <w:rsid w:val="00CA1ABB"/>
    <w:rsid w:val="00CA3541"/>
    <w:rsid w:val="00CA3AE8"/>
    <w:rsid w:val="00CA3DC5"/>
    <w:rsid w:val="00CA750F"/>
    <w:rsid w:val="00CA7518"/>
    <w:rsid w:val="00CB4768"/>
    <w:rsid w:val="00CB5D0D"/>
    <w:rsid w:val="00CB6C61"/>
    <w:rsid w:val="00CC27E3"/>
    <w:rsid w:val="00CC342C"/>
    <w:rsid w:val="00CC41DD"/>
    <w:rsid w:val="00CC49D9"/>
    <w:rsid w:val="00CC4DB7"/>
    <w:rsid w:val="00CD1093"/>
    <w:rsid w:val="00CD34D5"/>
    <w:rsid w:val="00CD4F23"/>
    <w:rsid w:val="00CD6990"/>
    <w:rsid w:val="00CD69B8"/>
    <w:rsid w:val="00CE05A5"/>
    <w:rsid w:val="00CE4584"/>
    <w:rsid w:val="00CE6051"/>
    <w:rsid w:val="00CE7FBD"/>
    <w:rsid w:val="00CF3A30"/>
    <w:rsid w:val="00D027FB"/>
    <w:rsid w:val="00D038BA"/>
    <w:rsid w:val="00D04E04"/>
    <w:rsid w:val="00D0723B"/>
    <w:rsid w:val="00D10643"/>
    <w:rsid w:val="00D10BCE"/>
    <w:rsid w:val="00D11C26"/>
    <w:rsid w:val="00D14212"/>
    <w:rsid w:val="00D151EE"/>
    <w:rsid w:val="00D15832"/>
    <w:rsid w:val="00D167A3"/>
    <w:rsid w:val="00D16DDE"/>
    <w:rsid w:val="00D176D8"/>
    <w:rsid w:val="00D2054F"/>
    <w:rsid w:val="00D21E07"/>
    <w:rsid w:val="00D26A6F"/>
    <w:rsid w:val="00D27533"/>
    <w:rsid w:val="00D30508"/>
    <w:rsid w:val="00D3255D"/>
    <w:rsid w:val="00D332D6"/>
    <w:rsid w:val="00D33627"/>
    <w:rsid w:val="00D3663F"/>
    <w:rsid w:val="00D377D7"/>
    <w:rsid w:val="00D50131"/>
    <w:rsid w:val="00D57DFD"/>
    <w:rsid w:val="00D642DF"/>
    <w:rsid w:val="00D67C9D"/>
    <w:rsid w:val="00D7274A"/>
    <w:rsid w:val="00D80282"/>
    <w:rsid w:val="00D828C7"/>
    <w:rsid w:val="00D9002B"/>
    <w:rsid w:val="00D915D5"/>
    <w:rsid w:val="00D960AD"/>
    <w:rsid w:val="00D97024"/>
    <w:rsid w:val="00DA225B"/>
    <w:rsid w:val="00DA2986"/>
    <w:rsid w:val="00DA3266"/>
    <w:rsid w:val="00DA5D97"/>
    <w:rsid w:val="00DA5FC3"/>
    <w:rsid w:val="00DA661E"/>
    <w:rsid w:val="00DB1469"/>
    <w:rsid w:val="00DD0D7D"/>
    <w:rsid w:val="00DD42A8"/>
    <w:rsid w:val="00DD48B5"/>
    <w:rsid w:val="00DD592E"/>
    <w:rsid w:val="00DD658A"/>
    <w:rsid w:val="00DE0892"/>
    <w:rsid w:val="00DE0F76"/>
    <w:rsid w:val="00DE3C1A"/>
    <w:rsid w:val="00DE42C6"/>
    <w:rsid w:val="00DE4F36"/>
    <w:rsid w:val="00DE6D89"/>
    <w:rsid w:val="00DE732A"/>
    <w:rsid w:val="00DE7E67"/>
    <w:rsid w:val="00DF1F51"/>
    <w:rsid w:val="00DF6E8E"/>
    <w:rsid w:val="00E00A39"/>
    <w:rsid w:val="00E0114F"/>
    <w:rsid w:val="00E022A9"/>
    <w:rsid w:val="00E04AAF"/>
    <w:rsid w:val="00E15701"/>
    <w:rsid w:val="00E17E99"/>
    <w:rsid w:val="00E2052D"/>
    <w:rsid w:val="00E21380"/>
    <w:rsid w:val="00E26540"/>
    <w:rsid w:val="00E271D5"/>
    <w:rsid w:val="00E27A10"/>
    <w:rsid w:val="00E30D70"/>
    <w:rsid w:val="00E32D51"/>
    <w:rsid w:val="00E339DE"/>
    <w:rsid w:val="00E35B25"/>
    <w:rsid w:val="00E415DF"/>
    <w:rsid w:val="00E42608"/>
    <w:rsid w:val="00E437AE"/>
    <w:rsid w:val="00E44C68"/>
    <w:rsid w:val="00E46413"/>
    <w:rsid w:val="00E46FEC"/>
    <w:rsid w:val="00E51376"/>
    <w:rsid w:val="00E53055"/>
    <w:rsid w:val="00E534D5"/>
    <w:rsid w:val="00E56945"/>
    <w:rsid w:val="00E569E8"/>
    <w:rsid w:val="00E62B79"/>
    <w:rsid w:val="00E672FA"/>
    <w:rsid w:val="00E704DD"/>
    <w:rsid w:val="00E71D03"/>
    <w:rsid w:val="00E73D50"/>
    <w:rsid w:val="00E747E1"/>
    <w:rsid w:val="00E74E71"/>
    <w:rsid w:val="00E76B64"/>
    <w:rsid w:val="00E80124"/>
    <w:rsid w:val="00E8106F"/>
    <w:rsid w:val="00E8565A"/>
    <w:rsid w:val="00E9115F"/>
    <w:rsid w:val="00E917CA"/>
    <w:rsid w:val="00E953C0"/>
    <w:rsid w:val="00E9585F"/>
    <w:rsid w:val="00E95C0E"/>
    <w:rsid w:val="00E97E87"/>
    <w:rsid w:val="00EA10F3"/>
    <w:rsid w:val="00EA17FF"/>
    <w:rsid w:val="00EA19AB"/>
    <w:rsid w:val="00EA4415"/>
    <w:rsid w:val="00EA45BC"/>
    <w:rsid w:val="00EA68E8"/>
    <w:rsid w:val="00EA7FA8"/>
    <w:rsid w:val="00EB0361"/>
    <w:rsid w:val="00EB0E81"/>
    <w:rsid w:val="00EB29C4"/>
    <w:rsid w:val="00EB796A"/>
    <w:rsid w:val="00EC70FB"/>
    <w:rsid w:val="00ED0F51"/>
    <w:rsid w:val="00ED1FD6"/>
    <w:rsid w:val="00ED20AC"/>
    <w:rsid w:val="00ED297A"/>
    <w:rsid w:val="00ED47EB"/>
    <w:rsid w:val="00ED581C"/>
    <w:rsid w:val="00ED67E0"/>
    <w:rsid w:val="00ED68B5"/>
    <w:rsid w:val="00EE04BC"/>
    <w:rsid w:val="00EE15A3"/>
    <w:rsid w:val="00EE6508"/>
    <w:rsid w:val="00EF1B99"/>
    <w:rsid w:val="00EF2EC3"/>
    <w:rsid w:val="00EF54C1"/>
    <w:rsid w:val="00EF70D4"/>
    <w:rsid w:val="00F02512"/>
    <w:rsid w:val="00F02605"/>
    <w:rsid w:val="00F02F04"/>
    <w:rsid w:val="00F03473"/>
    <w:rsid w:val="00F0397E"/>
    <w:rsid w:val="00F059C6"/>
    <w:rsid w:val="00F147C6"/>
    <w:rsid w:val="00F16A1C"/>
    <w:rsid w:val="00F16E21"/>
    <w:rsid w:val="00F16F42"/>
    <w:rsid w:val="00F21FAF"/>
    <w:rsid w:val="00F2243E"/>
    <w:rsid w:val="00F22843"/>
    <w:rsid w:val="00F22D99"/>
    <w:rsid w:val="00F23258"/>
    <w:rsid w:val="00F24263"/>
    <w:rsid w:val="00F2590A"/>
    <w:rsid w:val="00F33C3B"/>
    <w:rsid w:val="00F371CB"/>
    <w:rsid w:val="00F41653"/>
    <w:rsid w:val="00F42DC1"/>
    <w:rsid w:val="00F45237"/>
    <w:rsid w:val="00F50137"/>
    <w:rsid w:val="00F517B0"/>
    <w:rsid w:val="00F51FA2"/>
    <w:rsid w:val="00F52E6E"/>
    <w:rsid w:val="00F546C2"/>
    <w:rsid w:val="00F55CC9"/>
    <w:rsid w:val="00F67D92"/>
    <w:rsid w:val="00F7392C"/>
    <w:rsid w:val="00F860D3"/>
    <w:rsid w:val="00F9057C"/>
    <w:rsid w:val="00F96761"/>
    <w:rsid w:val="00FA0578"/>
    <w:rsid w:val="00FA0673"/>
    <w:rsid w:val="00FA3451"/>
    <w:rsid w:val="00FA7E09"/>
    <w:rsid w:val="00FB21AF"/>
    <w:rsid w:val="00FB2A41"/>
    <w:rsid w:val="00FB2B83"/>
    <w:rsid w:val="00FB3CCB"/>
    <w:rsid w:val="00FC0A2C"/>
    <w:rsid w:val="00FC2646"/>
    <w:rsid w:val="00FC5121"/>
    <w:rsid w:val="00FD01FD"/>
    <w:rsid w:val="00FD090A"/>
    <w:rsid w:val="00FD0CDF"/>
    <w:rsid w:val="00FD3362"/>
    <w:rsid w:val="00FD3A09"/>
    <w:rsid w:val="00FD3F60"/>
    <w:rsid w:val="00FD5723"/>
    <w:rsid w:val="00FE1BCE"/>
    <w:rsid w:val="00FE4622"/>
    <w:rsid w:val="00FF0786"/>
    <w:rsid w:val="00FF2CF9"/>
    <w:rsid w:val="00FF4318"/>
    <w:rsid w:val="00FF6F42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CB8C1"/>
  <w15:docId w15:val="{EC234AB6-CEC7-4495-BC9F-A78DD012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5B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Standard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Standard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D04E04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4E04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1E1B9C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E76B64"/>
    <w:pPr>
      <w:tabs>
        <w:tab w:val="right" w:leader="dot" w:pos="9204"/>
      </w:tabs>
      <w:spacing w:after="100"/>
      <w:ind w:left="2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100C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54FF0"/>
    <w:rPr>
      <w:rFonts w:ascii="Arial" w:eastAsia="Times New Roman" w:hAnsi="Arial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030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6206A9-2709-4F7D-A461-ACAE31608957}"/>
      </w:docPartPr>
      <w:docPartBody>
        <w:p w:rsidR="00EC42C3" w:rsidRDefault="00282750">
          <w:r>
            <w:rPr>
              <w:rStyle w:val="Platzhaltertext"/>
            </w:rPr>
            <w:t>Select an element</w:t>
          </w:r>
        </w:p>
      </w:docPartBody>
    </w:docPart>
    <w:docPart>
      <w:docPartPr>
        <w:name w:val="530245B06FEE4CC6866B4BAE88726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CFE60-9C5B-4E09-AA96-994A40FEBE02}"/>
      </w:docPartPr>
      <w:docPartBody>
        <w:p w:rsidR="002461C5" w:rsidRDefault="004553F9" w:rsidP="004553F9">
          <w:pPr>
            <w:pStyle w:val="530245B06FEE4CC6866B4BAE88726261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203EEE7463FA4A258BBE6AFC9E209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0A225-C932-4483-829A-0B75F3194DC8}"/>
      </w:docPartPr>
      <w:docPartBody>
        <w:p w:rsidR="002461C5" w:rsidRDefault="004553F9" w:rsidP="004553F9">
          <w:pPr>
            <w:pStyle w:val="203EEE7463FA4A258BBE6AFC9E209C6B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BC10645FFAD34FF5996503B9411DA4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EA40A-12FA-4347-991C-B7FAED718120}"/>
      </w:docPartPr>
      <w:docPartBody>
        <w:p w:rsidR="002461C5" w:rsidRDefault="004553F9" w:rsidP="004553F9">
          <w:pPr>
            <w:pStyle w:val="BC10645FFAD34FF5996503B9411DA474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0"/>
    <w:rsid w:val="0000784A"/>
    <w:rsid w:val="000130AE"/>
    <w:rsid w:val="000144D0"/>
    <w:rsid w:val="000D3A05"/>
    <w:rsid w:val="00150A49"/>
    <w:rsid w:val="00162531"/>
    <w:rsid w:val="001747C0"/>
    <w:rsid w:val="00194B2D"/>
    <w:rsid w:val="001D4657"/>
    <w:rsid w:val="00240407"/>
    <w:rsid w:val="002461C5"/>
    <w:rsid w:val="00282750"/>
    <w:rsid w:val="002930D5"/>
    <w:rsid w:val="002F7052"/>
    <w:rsid w:val="0032755D"/>
    <w:rsid w:val="00355145"/>
    <w:rsid w:val="003C126B"/>
    <w:rsid w:val="003F5546"/>
    <w:rsid w:val="0040552C"/>
    <w:rsid w:val="004239D9"/>
    <w:rsid w:val="004553F9"/>
    <w:rsid w:val="004937F6"/>
    <w:rsid w:val="004C5892"/>
    <w:rsid w:val="004C7D74"/>
    <w:rsid w:val="004F0496"/>
    <w:rsid w:val="005146DE"/>
    <w:rsid w:val="0053090B"/>
    <w:rsid w:val="0055370C"/>
    <w:rsid w:val="00553B5C"/>
    <w:rsid w:val="005E36EF"/>
    <w:rsid w:val="00607104"/>
    <w:rsid w:val="0060780C"/>
    <w:rsid w:val="006103F3"/>
    <w:rsid w:val="00667EA8"/>
    <w:rsid w:val="00683788"/>
    <w:rsid w:val="00684982"/>
    <w:rsid w:val="006A19A3"/>
    <w:rsid w:val="006D22FC"/>
    <w:rsid w:val="006E6870"/>
    <w:rsid w:val="007025DE"/>
    <w:rsid w:val="00717667"/>
    <w:rsid w:val="00730660"/>
    <w:rsid w:val="007758CB"/>
    <w:rsid w:val="00796B8B"/>
    <w:rsid w:val="007A15FF"/>
    <w:rsid w:val="007C1521"/>
    <w:rsid w:val="007E1128"/>
    <w:rsid w:val="00805083"/>
    <w:rsid w:val="00837D7A"/>
    <w:rsid w:val="008633DE"/>
    <w:rsid w:val="00875332"/>
    <w:rsid w:val="0095203C"/>
    <w:rsid w:val="009611EF"/>
    <w:rsid w:val="00964690"/>
    <w:rsid w:val="009749D2"/>
    <w:rsid w:val="009F4F12"/>
    <w:rsid w:val="00A06832"/>
    <w:rsid w:val="00A133E4"/>
    <w:rsid w:val="00A3242B"/>
    <w:rsid w:val="00A40E14"/>
    <w:rsid w:val="00A72E19"/>
    <w:rsid w:val="00AB2994"/>
    <w:rsid w:val="00AC308C"/>
    <w:rsid w:val="00B0139B"/>
    <w:rsid w:val="00B15128"/>
    <w:rsid w:val="00B52404"/>
    <w:rsid w:val="00B63F94"/>
    <w:rsid w:val="00B94358"/>
    <w:rsid w:val="00BB3EE9"/>
    <w:rsid w:val="00BB5A3C"/>
    <w:rsid w:val="00BD63AC"/>
    <w:rsid w:val="00BD694D"/>
    <w:rsid w:val="00C21DD5"/>
    <w:rsid w:val="00C53273"/>
    <w:rsid w:val="00D14212"/>
    <w:rsid w:val="00D44336"/>
    <w:rsid w:val="00D77BBA"/>
    <w:rsid w:val="00D801B8"/>
    <w:rsid w:val="00D960AD"/>
    <w:rsid w:val="00DB4F6F"/>
    <w:rsid w:val="00DB7054"/>
    <w:rsid w:val="00DD6033"/>
    <w:rsid w:val="00DF5D6C"/>
    <w:rsid w:val="00DF7AC4"/>
    <w:rsid w:val="00E37DF2"/>
    <w:rsid w:val="00E526E3"/>
    <w:rsid w:val="00EA7066"/>
    <w:rsid w:val="00EC1ACE"/>
    <w:rsid w:val="00EC42C3"/>
    <w:rsid w:val="00ED0501"/>
    <w:rsid w:val="00EE6001"/>
    <w:rsid w:val="00F04A94"/>
    <w:rsid w:val="00F524E1"/>
    <w:rsid w:val="00F650E6"/>
    <w:rsid w:val="00F6615A"/>
    <w:rsid w:val="00FD5723"/>
    <w:rsid w:val="00FE6B38"/>
    <w:rsid w:val="00FF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553F9"/>
    <w:rPr>
      <w:color w:val="808080"/>
    </w:rPr>
  </w:style>
  <w:style w:type="paragraph" w:customStyle="1" w:styleId="530245B06FEE4CC6866B4BAE88726261">
    <w:name w:val="530245B06FEE4CC6866B4BAE88726261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3EEE7463FA4A258BBE6AFC9E209C6B">
    <w:name w:val="203EEE7463FA4A258BBE6AFC9E209C6B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10645FFAD34FF5996503B9411DA474">
    <w:name w:val="BC10645FFAD34FF5996503B9411DA474"/>
    <w:rsid w:val="004553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195BCA259884192EF15449242A76A" ma:contentTypeVersion="13" ma:contentTypeDescription="Ein neues Dokument erstellen." ma:contentTypeScope="" ma:versionID="f8917a05a6cbf1d20137731095ea6a06">
  <xsd:schema xmlns:xsd="http://www.w3.org/2001/XMLSchema" xmlns:xs="http://www.w3.org/2001/XMLSchema" xmlns:p="http://schemas.microsoft.com/office/2006/metadata/properties" xmlns:ns3="2c403e65-7678-4f43-b15b-f1891368013d" xmlns:ns4="f86f2643-df88-4023-a18d-25c19b57820a" targetNamespace="http://schemas.microsoft.com/office/2006/metadata/properties" ma:root="true" ma:fieldsID="95029b526eb1c6c997b3f69497c00fc4" ns3:_="" ns4:_="">
    <xsd:import namespace="2c403e65-7678-4f43-b15b-f1891368013d"/>
    <xsd:import namespace="f86f2643-df88-4023-a18d-25c19b5782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03e65-7678-4f43-b15b-f189136801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2643-df88-4023-a18d-25c19b578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67F69F-22A1-4BFE-BE3D-4DFA008268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D7C94F-C3E6-42DF-A4A7-E988D85AD5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1ACCA7-B3D3-424F-B2EF-AE4F8B496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03e65-7678-4f43-b15b-f1891368013d"/>
    <ds:schemaRef ds:uri="f86f2643-df88-4023-a18d-25c19b578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</Template>
  <TotalTime>0</TotalTime>
  <Pages>10</Pages>
  <Words>1877</Words>
  <Characters>11829</Characters>
  <Application>Microsoft Office Word</Application>
  <DocSecurity>0</DocSecurity>
  <Lines>98</Lines>
  <Paragraphs>27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eigenerklaerung-eignung-oeffentliche-ausschreibung-mit-teilnahmewettbewerb-uvgo-en; Stand 02/2026</vt:lpstr>
      <vt:lpstr>e-eigenerklaerung-eignung-oeffentliche-ausschreibung-uvgo-de, Stand: 01/2023</vt:lpstr>
    </vt:vector>
  </TitlesOfParts>
  <Company>GIZ GmbH</Company>
  <LinksUpToDate>false</LinksUpToDate>
  <CharactersWithSpaces>13679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eigenerklaerung-eignung-oeffentliche-ausschreibung-mit-teilnahmewettbewerb-uvgo-en; Stand 06/2026</dc:title>
  <dc:subject/>
  <dc:creator>Francis Broessler</dc:creator>
  <cp:keywords/>
  <dc:description>Eigenerklärung zur Eignung bei Vergaben 
bis zum EU-Schwellenwert – öffentliche Ausschreibung</dc:description>
  <cp:lastModifiedBy>Schabicki, Maria GIZ</cp:lastModifiedBy>
  <cp:revision>4</cp:revision>
  <cp:lastPrinted>2018-02-16T12:47:00Z</cp:lastPrinted>
  <dcterms:created xsi:type="dcterms:W3CDTF">2026-07-28T10:18:00Z</dcterms:created>
  <dcterms:modified xsi:type="dcterms:W3CDTF">2026-10-14T10:23:00Z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0x010100159195BCA259884192EF15449242A76A</vt:lpwstr>
  </property>
</Properties>
</file>