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4180CBF7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9D7545" w:rsidRPr="009D7545">
        <w:rPr>
          <w:noProof/>
        </w:rPr>
        <w:t>10053891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1FAFBBCF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A31918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A31918">
        <w:t>100.000,00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1E8619CD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A31918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35C83B2A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A31918">
        <w:rPr>
          <w:b w:val="0"/>
          <w:bCs w:val="0"/>
        </w:rPr>
        <w:t>40.000,00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0384ECEF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A31918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ED1D32" w:rsidRPr="00ED1D32">
        <w:rPr>
          <w:b w:val="0"/>
        </w:rPr>
        <w:t xml:space="preserve">ATI Monitoring Report 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7BF4CEDF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E910A4">
        <w:rPr>
          <w:b w:val="0"/>
        </w:rPr>
        <w:t>0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 / 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342FB" w14:textId="77777777" w:rsidR="008E6078" w:rsidRDefault="008E6078" w:rsidP="00A637D0">
      <w:r>
        <w:separator/>
      </w:r>
    </w:p>
  </w:endnote>
  <w:endnote w:type="continuationSeparator" w:id="0">
    <w:p w14:paraId="54F4E0F9" w14:textId="77777777" w:rsidR="008E6078" w:rsidRDefault="008E607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A09B4" w14:textId="77777777" w:rsidR="008E6078" w:rsidRDefault="008E6078" w:rsidP="00A637D0">
      <w:r>
        <w:separator/>
      </w:r>
    </w:p>
  </w:footnote>
  <w:footnote w:type="continuationSeparator" w:id="0">
    <w:p w14:paraId="53953BBF" w14:textId="77777777" w:rsidR="008E6078" w:rsidRDefault="008E6078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29D2"/>
    <w:rsid w:val="002532B6"/>
    <w:rsid w:val="002559C3"/>
    <w:rsid w:val="00260630"/>
    <w:rsid w:val="002616A5"/>
    <w:rsid w:val="0026228E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08C7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5CA6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1D8A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63DC3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E6078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D7545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1918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0A4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D32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43CE1"/>
    <w:rsid w:val="000D3A05"/>
    <w:rsid w:val="00150A49"/>
    <w:rsid w:val="001747C0"/>
    <w:rsid w:val="00194B2D"/>
    <w:rsid w:val="001D4657"/>
    <w:rsid w:val="001E3995"/>
    <w:rsid w:val="00240407"/>
    <w:rsid w:val="002461C5"/>
    <w:rsid w:val="00282750"/>
    <w:rsid w:val="002930D5"/>
    <w:rsid w:val="003008C7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551E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1754</Words>
  <Characters>11057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Scholz, Stefan GIZ</cp:lastModifiedBy>
  <cp:revision>7</cp:revision>
  <cp:lastPrinted>2018-02-16T12:47:00Z</cp:lastPrinted>
  <dcterms:created xsi:type="dcterms:W3CDTF">2026-09-25T09:16:00Z</dcterms:created>
  <dcterms:modified xsi:type="dcterms:W3CDTF">2026-09-25T09:22:00Z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