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3853C0B6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A94619">
        <w:rPr>
          <w:noProof/>
        </w:rPr>
        <w:t>10052121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1D5FC6D1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053381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053381">
        <w:rPr>
          <w:rFonts w:cs="Arial"/>
          <w:szCs w:val="22"/>
        </w:rPr>
        <w:t> </w:t>
      </w:r>
      <w:r w:rsidR="00053381">
        <w:rPr>
          <w:rFonts w:cs="Arial"/>
          <w:szCs w:val="22"/>
        </w:rPr>
        <w:t> </w:t>
      </w:r>
      <w:r w:rsidR="00053381">
        <w:rPr>
          <w:rFonts w:cs="Arial"/>
          <w:szCs w:val="22"/>
        </w:rPr>
        <w:t> </w:t>
      </w:r>
      <w:r w:rsidR="00053381">
        <w:rPr>
          <w:rFonts w:cs="Arial"/>
          <w:szCs w:val="22"/>
        </w:rPr>
        <w:t> </w:t>
      </w:r>
      <w:r w:rsidR="00053381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053381">
        <w:t>150.000,00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05F5BD07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053381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0B2A095E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053381">
        <w:rPr>
          <w:b w:val="0"/>
          <w:bCs w:val="0"/>
        </w:rPr>
        <w:t>50.000,00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1F1805AF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053381">
        <w:rPr>
          <w:b w:val="0"/>
        </w:rPr>
        <w:t>1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053381" w:rsidRPr="00053381">
        <w:rPr>
          <w:b w:val="0"/>
        </w:rPr>
        <w:t>Freight transport electrification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3FC6C304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053381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053381">
        <w:rPr>
          <w:bCs w:val="0"/>
        </w:rPr>
        <w:t>in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053381">
        <w:rPr>
          <w:b w:val="0"/>
        </w:rPr>
        <w:t>the world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7D579" w14:textId="77777777" w:rsidR="002E1F2D" w:rsidRDefault="002E1F2D" w:rsidP="00A637D0">
      <w:r>
        <w:separator/>
      </w:r>
    </w:p>
  </w:endnote>
  <w:endnote w:type="continuationSeparator" w:id="0">
    <w:p w14:paraId="78C7F735" w14:textId="77777777" w:rsidR="002E1F2D" w:rsidRDefault="002E1F2D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0DE35" w14:textId="77777777" w:rsidR="002E1F2D" w:rsidRDefault="002E1F2D" w:rsidP="00A637D0">
      <w:r>
        <w:separator/>
      </w:r>
    </w:p>
  </w:footnote>
  <w:footnote w:type="continuationSeparator" w:id="0">
    <w:p w14:paraId="470A7332" w14:textId="77777777" w:rsidR="002E1F2D" w:rsidRDefault="002E1F2D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381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1F2D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305C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56C88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4619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34AB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0214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64C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4F1709"/>
    <w:rsid w:val="0051305C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AF100A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EF264C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1751</Words>
  <Characters>11034</Characters>
  <Application>Microsoft Office Word</Application>
  <DocSecurity>0</DocSecurity>
  <Lines>91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Salyhov, Ata GIZ</cp:lastModifiedBy>
  <cp:revision>3</cp:revision>
  <cp:lastPrinted>2018-02-16T12:47:00Z</cp:lastPrinted>
  <dcterms:created xsi:type="dcterms:W3CDTF">2026-09-18T13:10:00Z</dcterms:created>
  <dcterms:modified xsi:type="dcterms:W3CDTF">2026-09-18T13:25:00Z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