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DF0CD" w14:textId="77777777" w:rsidR="00D226CA" w:rsidRPr="00413E5C" w:rsidRDefault="00F62A27">
      <w:pPr>
        <w:pStyle w:val="1Einrckung"/>
        <w:rPr>
          <w:b/>
          <w:lang w:val="pt-PT"/>
        </w:rPr>
      </w:pPr>
      <w:r w:rsidRPr="00413E5C">
        <w:rPr>
          <w:b/>
          <w:lang w:val="pt-PT"/>
        </w:rPr>
        <w:t>WERKLIEFERUNGSVERTRAG</w:t>
      </w:r>
    </w:p>
    <w:p w14:paraId="600BA730" w14:textId="77777777" w:rsidR="00D226CA" w:rsidRPr="00413E5C" w:rsidRDefault="00D226CA">
      <w:pPr>
        <w:pStyle w:val="1Einrckung"/>
        <w:rPr>
          <w:lang w:val="pt-PT"/>
        </w:rPr>
      </w:pPr>
    </w:p>
    <w:p w14:paraId="3A19B78D" w14:textId="77777777" w:rsidR="00575A26" w:rsidRPr="00413E5C" w:rsidRDefault="00575A26">
      <w:pPr>
        <w:pStyle w:val="1Einrckung"/>
        <w:rPr>
          <w:lang w:val="pt-PT"/>
        </w:rPr>
      </w:pPr>
    </w:p>
    <w:tbl>
      <w:tblPr>
        <w:tblW w:w="10065" w:type="dxa"/>
        <w:tblInd w:w="108" w:type="dxa"/>
        <w:tblLook w:val="04A0" w:firstRow="1" w:lastRow="0" w:firstColumn="1" w:lastColumn="0" w:noHBand="0" w:noVBand="1"/>
      </w:tblPr>
      <w:tblGrid>
        <w:gridCol w:w="6804"/>
        <w:gridCol w:w="3261"/>
      </w:tblGrid>
      <w:tr w:rsidR="00575A26" w:rsidRPr="008F15C6" w14:paraId="2648AE89" w14:textId="77777777" w:rsidTr="00A368FC">
        <w:tc>
          <w:tcPr>
            <w:tcW w:w="6804" w:type="dxa"/>
          </w:tcPr>
          <w:p w14:paraId="07A37145" w14:textId="77777777" w:rsidR="004E0C6F" w:rsidRPr="007F0748" w:rsidRDefault="004E0C6F" w:rsidP="004E0C6F">
            <w:pPr>
              <w:pStyle w:val="1Einrckung"/>
            </w:pPr>
            <w:r w:rsidRPr="007F0748">
              <w:t>Zwischen</w:t>
            </w:r>
          </w:p>
          <w:p w14:paraId="6CB6FCEF" w14:textId="77777777" w:rsidR="004E0C6F" w:rsidRPr="007F0748" w:rsidRDefault="004E0C6F" w:rsidP="004E0C6F">
            <w:pPr>
              <w:pStyle w:val="1Einrckung"/>
            </w:pPr>
          </w:p>
          <w:p w14:paraId="09FD746F" w14:textId="412077DC" w:rsidR="0075589F" w:rsidRDefault="0075589F" w:rsidP="004E0C6F">
            <w:pPr>
              <w:pStyle w:val="1Einrckung"/>
            </w:pPr>
          </w:p>
          <w:p w14:paraId="15A2F89C" w14:textId="77777777" w:rsidR="0075589F" w:rsidRDefault="0075589F" w:rsidP="004E0C6F">
            <w:pPr>
              <w:pStyle w:val="1Einrckung"/>
            </w:pPr>
          </w:p>
          <w:p w14:paraId="50AE464E" w14:textId="48CBEFC8" w:rsidR="0075589F" w:rsidRDefault="0075589F" w:rsidP="004E0C6F">
            <w:pPr>
              <w:pStyle w:val="1Einrckung"/>
            </w:pPr>
          </w:p>
          <w:p w14:paraId="0BD965CC" w14:textId="77777777" w:rsidR="004E0C6F" w:rsidRPr="007F0748" w:rsidRDefault="004E0C6F" w:rsidP="004E0C6F">
            <w:pPr>
              <w:pStyle w:val="1Einrckung"/>
            </w:pPr>
            <w:r w:rsidRPr="007F0748">
              <w:t>- Auftragnehmer (AN) -</w:t>
            </w:r>
          </w:p>
          <w:p w14:paraId="2E22FB88" w14:textId="77777777" w:rsidR="004E0C6F" w:rsidRPr="007F0748" w:rsidRDefault="004E0C6F" w:rsidP="004E0C6F">
            <w:pPr>
              <w:pStyle w:val="1Einrckung"/>
            </w:pPr>
          </w:p>
          <w:p w14:paraId="3F4D7F83" w14:textId="2828294D" w:rsidR="004E0C6F" w:rsidRDefault="004E0C6F" w:rsidP="004E0C6F">
            <w:pPr>
              <w:pStyle w:val="1Einrckung"/>
            </w:pPr>
          </w:p>
          <w:p w14:paraId="27C54465" w14:textId="77777777" w:rsidR="0075589F" w:rsidRPr="007F0748" w:rsidRDefault="0075589F" w:rsidP="004E0C6F">
            <w:pPr>
              <w:pStyle w:val="1Einrckung"/>
            </w:pPr>
          </w:p>
          <w:p w14:paraId="1B21A5B3" w14:textId="77777777" w:rsidR="004E0C6F" w:rsidRPr="007F0748" w:rsidRDefault="004E0C6F" w:rsidP="004E0C6F">
            <w:pPr>
              <w:pStyle w:val="1Einrckung"/>
            </w:pPr>
            <w:r w:rsidRPr="007F0748">
              <w:t>und</w:t>
            </w:r>
          </w:p>
          <w:p w14:paraId="74DE8716" w14:textId="77777777" w:rsidR="004E0C6F" w:rsidRPr="007F0748" w:rsidRDefault="004E0C6F" w:rsidP="004E0C6F">
            <w:pPr>
              <w:pStyle w:val="1Einrckung"/>
            </w:pPr>
          </w:p>
          <w:p w14:paraId="17F146A3" w14:textId="77777777" w:rsidR="004E0C6F" w:rsidRPr="007F0748" w:rsidRDefault="004E0C6F" w:rsidP="004E0C6F">
            <w:pPr>
              <w:pStyle w:val="1Einrckung"/>
            </w:pPr>
          </w:p>
          <w:p w14:paraId="1E2FA792" w14:textId="77777777" w:rsidR="004E0C6F" w:rsidRPr="007F0748" w:rsidRDefault="004E0C6F" w:rsidP="004E0C6F">
            <w:pPr>
              <w:pStyle w:val="1Einrckung"/>
            </w:pPr>
            <w:r w:rsidRPr="007F0748">
              <w:t>Deutsche Gesellschaft für</w:t>
            </w:r>
          </w:p>
          <w:p w14:paraId="253C430A" w14:textId="77777777" w:rsidR="004E0C6F" w:rsidRPr="007F0748" w:rsidRDefault="004E0C6F" w:rsidP="004E0C6F">
            <w:pPr>
              <w:pStyle w:val="1Einrckung"/>
            </w:pPr>
            <w:r w:rsidRPr="007F0748">
              <w:t>Internationale Zusammenarbeit (GIZ) GmbH</w:t>
            </w:r>
          </w:p>
          <w:p w14:paraId="13E4968D" w14:textId="77777777" w:rsidR="004E0C6F" w:rsidRPr="007F0748" w:rsidRDefault="004E0C6F" w:rsidP="004E0C6F">
            <w:pPr>
              <w:pStyle w:val="1Einrckung"/>
            </w:pPr>
            <w:r w:rsidRPr="007F0748">
              <w:t>Dag-Hammarskjöld-Weg 1-5</w:t>
            </w:r>
          </w:p>
          <w:p w14:paraId="43705060" w14:textId="77777777" w:rsidR="004E0C6F" w:rsidRPr="007F0748" w:rsidRDefault="004E0C6F" w:rsidP="004E0C6F">
            <w:pPr>
              <w:pStyle w:val="1Einrckung"/>
            </w:pPr>
          </w:p>
          <w:p w14:paraId="46C852B5" w14:textId="77777777" w:rsidR="004E0C6F" w:rsidRPr="007F0748" w:rsidRDefault="004E0C6F" w:rsidP="004E0C6F">
            <w:pPr>
              <w:pStyle w:val="1Einrckung"/>
            </w:pPr>
            <w:r w:rsidRPr="007F0748">
              <w:t>D – 65760 Eschborn</w:t>
            </w:r>
          </w:p>
          <w:p w14:paraId="0E19CFCF" w14:textId="77777777" w:rsidR="004E0C6F" w:rsidRPr="007F0748" w:rsidRDefault="004E0C6F" w:rsidP="004E0C6F">
            <w:pPr>
              <w:pStyle w:val="1Einrckung"/>
            </w:pPr>
          </w:p>
          <w:p w14:paraId="0F45FAD0" w14:textId="77777777" w:rsidR="004E0C6F" w:rsidRPr="007F0748" w:rsidRDefault="004E0C6F" w:rsidP="004E0C6F">
            <w:pPr>
              <w:pStyle w:val="1Einrckung"/>
            </w:pPr>
          </w:p>
          <w:p w14:paraId="0AB3C366" w14:textId="77777777" w:rsidR="004E0C6F" w:rsidRPr="007F0748" w:rsidRDefault="004E0C6F" w:rsidP="004E0C6F">
            <w:pPr>
              <w:pStyle w:val="1Einrckung"/>
            </w:pPr>
            <w:r w:rsidRPr="007F0748">
              <w:t xml:space="preserve">- Auftraggeberin (AG) - </w:t>
            </w:r>
          </w:p>
          <w:p w14:paraId="2D5BDE9F" w14:textId="77777777" w:rsidR="004E0C6F" w:rsidRPr="007F0748" w:rsidRDefault="004E0C6F" w:rsidP="004E0C6F">
            <w:pPr>
              <w:pStyle w:val="1Einrckung"/>
            </w:pPr>
          </w:p>
          <w:p w14:paraId="387846F0" w14:textId="77777777" w:rsidR="004E0C6F" w:rsidRPr="007F0748" w:rsidRDefault="004E0C6F" w:rsidP="004E0C6F">
            <w:pPr>
              <w:pStyle w:val="1Einrckung"/>
            </w:pPr>
          </w:p>
          <w:p w14:paraId="312790A1" w14:textId="6702D2BB" w:rsidR="004A3B99" w:rsidRDefault="004E0C6F" w:rsidP="004E0C6F">
            <w:pPr>
              <w:pStyle w:val="1Einrckung"/>
            </w:pPr>
            <w:r w:rsidRPr="007F0748">
              <w:t xml:space="preserve">Für das Projekt </w:t>
            </w:r>
            <w:r w:rsidR="00C13B99" w:rsidRPr="00C13B99">
              <w:t xml:space="preserve">Blockheizkraftwerke </w:t>
            </w:r>
            <w:r w:rsidR="001A0820">
              <w:t>(BHKW)</w:t>
            </w:r>
          </w:p>
          <w:p w14:paraId="79464278" w14:textId="1506420C" w:rsidR="004E0C6F" w:rsidRPr="007F0748" w:rsidRDefault="00C13B99" w:rsidP="004E0C6F">
            <w:pPr>
              <w:pStyle w:val="1Einrckung"/>
            </w:pPr>
            <w:r w:rsidRPr="00C13B99">
              <w:t>versch</w:t>
            </w:r>
            <w:r w:rsidR="006D77F5">
              <w:t>iedener</w:t>
            </w:r>
            <w:r w:rsidRPr="00C13B99">
              <w:t xml:space="preserve"> Leistungsgrößen für die Ukraine</w:t>
            </w:r>
          </w:p>
          <w:p w14:paraId="1770FB45" w14:textId="77777777" w:rsidR="004E0C6F" w:rsidRPr="007F0748" w:rsidRDefault="004E0C6F" w:rsidP="004E0C6F">
            <w:pPr>
              <w:pStyle w:val="1Einrckung"/>
            </w:pPr>
          </w:p>
          <w:p w14:paraId="64643B57" w14:textId="77777777" w:rsidR="004E0C6F" w:rsidRPr="007F0748" w:rsidRDefault="004E0C6F" w:rsidP="004E0C6F">
            <w:pPr>
              <w:pStyle w:val="1Einrckung"/>
            </w:pPr>
          </w:p>
          <w:p w14:paraId="74455810" w14:textId="082D834C" w:rsidR="004E0C6F" w:rsidRPr="007F0748" w:rsidRDefault="00B74AAC" w:rsidP="004E0C6F">
            <w:pPr>
              <w:pStyle w:val="1Einrckung"/>
            </w:pPr>
            <w:r w:rsidRPr="007F0748">
              <w:t>Bestimmungsl</w:t>
            </w:r>
            <w:r w:rsidR="004E0C6F" w:rsidRPr="007F0748">
              <w:t>and:</w:t>
            </w:r>
            <w:r w:rsidR="001D604D" w:rsidRPr="007F0748">
              <w:tab/>
            </w:r>
            <w:r w:rsidR="00C13B99">
              <w:t>Ukraine</w:t>
            </w:r>
          </w:p>
          <w:p w14:paraId="23504763" w14:textId="43B31661" w:rsidR="004E0C6F" w:rsidRPr="007F0748" w:rsidRDefault="001D604D" w:rsidP="004E0C6F">
            <w:pPr>
              <w:pStyle w:val="1Einrckung"/>
            </w:pPr>
            <w:r w:rsidRPr="007F0748">
              <w:t>Einsatzort:</w:t>
            </w:r>
            <w:r w:rsidRPr="007F0748">
              <w:tab/>
            </w:r>
            <w:r w:rsidRPr="007F0748">
              <w:tab/>
            </w:r>
            <w:r w:rsidRPr="007F0748">
              <w:tab/>
            </w:r>
            <w:r w:rsidR="001224A0">
              <w:t xml:space="preserve">Region </w:t>
            </w:r>
            <w:proofErr w:type="spellStart"/>
            <w:r w:rsidR="003005AC" w:rsidRPr="00505611">
              <w:rPr>
                <w:highlight w:val="yellow"/>
              </w:rPr>
              <w:t>Poltava</w:t>
            </w:r>
            <w:proofErr w:type="spellEnd"/>
            <w:r w:rsidR="00712349" w:rsidRPr="00505611">
              <w:rPr>
                <w:highlight w:val="yellow"/>
              </w:rPr>
              <w:t>/</w:t>
            </w:r>
            <w:r w:rsidR="00505611" w:rsidRPr="00505611">
              <w:rPr>
                <w:highlight w:val="yellow"/>
              </w:rPr>
              <w:t>Odesa/</w:t>
            </w:r>
            <w:proofErr w:type="spellStart"/>
            <w:r w:rsidR="003005AC" w:rsidRPr="00505611">
              <w:rPr>
                <w:highlight w:val="yellow"/>
              </w:rPr>
              <w:t>Kiyv</w:t>
            </w:r>
            <w:proofErr w:type="spellEnd"/>
          </w:p>
          <w:p w14:paraId="59CF7841" w14:textId="77777777" w:rsidR="00B74AAC" w:rsidRPr="007F0748" w:rsidRDefault="00B74AAC" w:rsidP="004E0C6F">
            <w:pPr>
              <w:pStyle w:val="1Einrckung"/>
            </w:pPr>
          </w:p>
          <w:p w14:paraId="074546E9" w14:textId="77777777" w:rsidR="004E0C6F" w:rsidRPr="007F0748" w:rsidRDefault="00B74AAC" w:rsidP="004E0C6F">
            <w:pPr>
              <w:pStyle w:val="1Einrckung"/>
            </w:pPr>
            <w:r w:rsidRPr="007F0748">
              <w:t>w</w:t>
            </w:r>
            <w:r w:rsidR="004E0C6F" w:rsidRPr="007F0748">
              <w:t>ird der vorliegende Vertrag geschlossen</w:t>
            </w:r>
            <w:r w:rsidRPr="007F0748">
              <w:t>.</w:t>
            </w:r>
          </w:p>
          <w:p w14:paraId="07BDFE56" w14:textId="77777777" w:rsidR="00575A26" w:rsidRPr="007F0748" w:rsidRDefault="00575A26" w:rsidP="00A368FC">
            <w:pPr>
              <w:pStyle w:val="1Einrckung"/>
              <w:ind w:left="0" w:firstLine="0"/>
            </w:pPr>
          </w:p>
        </w:tc>
        <w:tc>
          <w:tcPr>
            <w:tcW w:w="3261" w:type="dxa"/>
          </w:tcPr>
          <w:p w14:paraId="1ED2EABB" w14:textId="1B7D6000" w:rsidR="00575A26" w:rsidRPr="007F0748" w:rsidRDefault="004E0C6F" w:rsidP="00A368FC">
            <w:pPr>
              <w:pStyle w:val="1Einrckung"/>
              <w:ind w:left="0" w:firstLine="0"/>
              <w:rPr>
                <w:lang w:val="fr-FR"/>
              </w:rPr>
            </w:pPr>
            <w:r w:rsidRPr="007F0748">
              <w:rPr>
                <w:lang w:val="fr-FR"/>
              </w:rPr>
              <w:t xml:space="preserve">Datum: </w:t>
            </w:r>
            <w:r w:rsidR="00E22FD1" w:rsidRPr="00E22FD1">
              <w:rPr>
                <w:highlight w:val="yellow"/>
                <w:lang w:val="fr-FR"/>
              </w:rPr>
              <w:t>xx</w:t>
            </w:r>
            <w:r w:rsidR="00211D99" w:rsidRPr="00E22FD1">
              <w:rPr>
                <w:highlight w:val="yellow"/>
                <w:lang w:val="fr-FR"/>
              </w:rPr>
              <w:t>.</w:t>
            </w:r>
            <w:r w:rsidR="00E22FD1" w:rsidRPr="00E22FD1">
              <w:rPr>
                <w:highlight w:val="yellow"/>
                <w:lang w:val="fr-FR"/>
              </w:rPr>
              <w:t>xx</w:t>
            </w:r>
            <w:r w:rsidR="00211D99" w:rsidRPr="00E22FD1">
              <w:rPr>
                <w:highlight w:val="yellow"/>
                <w:lang w:val="fr-FR"/>
              </w:rPr>
              <w:t>.202</w:t>
            </w:r>
            <w:r w:rsidR="00E22FD1" w:rsidRPr="00E22FD1">
              <w:rPr>
                <w:highlight w:val="yellow"/>
                <w:lang w:val="fr-FR"/>
              </w:rPr>
              <w:t>x</w:t>
            </w:r>
          </w:p>
          <w:p w14:paraId="1C83D856" w14:textId="77777777" w:rsidR="004E0C6F" w:rsidRPr="007F0748" w:rsidRDefault="004E0C6F" w:rsidP="00A368FC">
            <w:pPr>
              <w:pStyle w:val="1Einrckung"/>
              <w:ind w:left="0" w:firstLine="0"/>
              <w:rPr>
                <w:lang w:val="fr-FR"/>
              </w:rPr>
            </w:pPr>
          </w:p>
          <w:p w14:paraId="090F0AE6" w14:textId="77777777" w:rsidR="004E0C6F" w:rsidRPr="007F0748" w:rsidRDefault="004E0C6F" w:rsidP="00A368FC">
            <w:pPr>
              <w:pStyle w:val="1Einrckung"/>
              <w:ind w:left="0" w:firstLine="0"/>
              <w:rPr>
                <w:lang w:val="fr-FR"/>
              </w:rPr>
            </w:pPr>
          </w:p>
          <w:p w14:paraId="2121E11D" w14:textId="77777777" w:rsidR="004E0C6F" w:rsidRPr="007F0748" w:rsidRDefault="004E0C6F" w:rsidP="00A368FC">
            <w:pPr>
              <w:pStyle w:val="1Einrckung"/>
              <w:ind w:left="0" w:firstLine="0"/>
              <w:rPr>
                <w:lang w:val="fr-FR"/>
              </w:rPr>
            </w:pPr>
          </w:p>
          <w:p w14:paraId="2BC5DAEC" w14:textId="77777777" w:rsidR="004E0C6F" w:rsidRPr="007F0748" w:rsidRDefault="004E0C6F" w:rsidP="00A368FC">
            <w:pPr>
              <w:pStyle w:val="1Einrckung"/>
              <w:ind w:left="0" w:firstLine="0"/>
              <w:rPr>
                <w:lang w:val="fr-FR"/>
              </w:rPr>
            </w:pPr>
          </w:p>
          <w:p w14:paraId="606C4ADA" w14:textId="77777777" w:rsidR="004E0C6F" w:rsidRPr="007F0748" w:rsidRDefault="004E0C6F" w:rsidP="00A368FC">
            <w:pPr>
              <w:pStyle w:val="1Einrckung"/>
              <w:ind w:left="0" w:firstLine="0"/>
              <w:rPr>
                <w:lang w:val="fr-FR"/>
              </w:rPr>
            </w:pPr>
          </w:p>
          <w:p w14:paraId="35807319" w14:textId="77777777" w:rsidR="004E0C6F" w:rsidRPr="007F0748" w:rsidRDefault="004E0C6F" w:rsidP="00A368FC">
            <w:pPr>
              <w:pStyle w:val="1Einrckung"/>
              <w:ind w:left="0" w:firstLine="0"/>
              <w:rPr>
                <w:lang w:val="fr-FR"/>
              </w:rPr>
            </w:pPr>
          </w:p>
          <w:p w14:paraId="1BCC611F" w14:textId="77777777" w:rsidR="004E0C6F" w:rsidRPr="007F0748" w:rsidRDefault="004E0C6F" w:rsidP="00A368FC">
            <w:pPr>
              <w:pStyle w:val="1Einrckung"/>
              <w:ind w:left="0" w:firstLine="0"/>
              <w:rPr>
                <w:lang w:val="fr-FR"/>
              </w:rPr>
            </w:pPr>
          </w:p>
          <w:p w14:paraId="0AB6B057" w14:textId="77777777" w:rsidR="004E0C6F" w:rsidRPr="007F0748" w:rsidRDefault="004E0C6F" w:rsidP="00A368FC">
            <w:pPr>
              <w:pStyle w:val="1Einrckung"/>
              <w:ind w:left="0" w:firstLine="0"/>
              <w:rPr>
                <w:lang w:val="fr-FR"/>
              </w:rPr>
            </w:pPr>
          </w:p>
          <w:p w14:paraId="3A603FC9" w14:textId="77777777" w:rsidR="00E22FD1" w:rsidRPr="007F0748" w:rsidRDefault="00E22FD1" w:rsidP="00E22FD1">
            <w:pPr>
              <w:pStyle w:val="1Einrckung"/>
              <w:ind w:left="0" w:firstLine="0"/>
              <w:rPr>
                <w:lang w:val="fr-FR"/>
              </w:rPr>
            </w:pPr>
            <w:r w:rsidRPr="007F0748">
              <w:rPr>
                <w:lang w:val="fr-FR"/>
              </w:rPr>
              <w:t>(</w:t>
            </w:r>
            <w:proofErr w:type="spellStart"/>
            <w:r w:rsidRPr="007F0748">
              <w:rPr>
                <w:lang w:val="fr-FR"/>
              </w:rPr>
              <w:t>Firmenadresse</w:t>
            </w:r>
            <w:proofErr w:type="spellEnd"/>
            <w:r w:rsidRPr="007F0748">
              <w:rPr>
                <w:lang w:val="fr-FR"/>
              </w:rPr>
              <w:t xml:space="preserve"> etc.)</w:t>
            </w:r>
          </w:p>
          <w:p w14:paraId="1D97B76C" w14:textId="77777777" w:rsidR="004E0C6F" w:rsidRPr="007F0748" w:rsidRDefault="004E0C6F" w:rsidP="00A368FC">
            <w:pPr>
              <w:pStyle w:val="1Einrckung"/>
              <w:ind w:left="0" w:firstLine="0"/>
              <w:rPr>
                <w:lang w:val="fr-FR"/>
              </w:rPr>
            </w:pPr>
          </w:p>
          <w:p w14:paraId="60647E74" w14:textId="77777777" w:rsidR="004E0C6F" w:rsidRPr="007F0748" w:rsidRDefault="004E0C6F" w:rsidP="00A368FC">
            <w:pPr>
              <w:pStyle w:val="1Einrckung"/>
              <w:ind w:left="0" w:firstLine="0"/>
              <w:rPr>
                <w:lang w:val="fr-FR"/>
              </w:rPr>
            </w:pPr>
          </w:p>
          <w:p w14:paraId="0A540847" w14:textId="77777777" w:rsidR="004E0C6F" w:rsidRPr="007F0748" w:rsidRDefault="004E0C6F" w:rsidP="00A368FC">
            <w:pPr>
              <w:pStyle w:val="1Einrckung"/>
              <w:ind w:left="0" w:firstLine="0"/>
              <w:rPr>
                <w:lang w:val="fr-FR"/>
              </w:rPr>
            </w:pPr>
          </w:p>
          <w:p w14:paraId="54CE40FE" w14:textId="2891E27E" w:rsidR="004E0C6F" w:rsidRPr="007F0748" w:rsidRDefault="004E0C6F" w:rsidP="00A368FC">
            <w:pPr>
              <w:pStyle w:val="1Einrckung"/>
              <w:ind w:left="0" w:firstLine="0"/>
              <w:rPr>
                <w:lang w:val="fr-FR"/>
              </w:rPr>
            </w:pPr>
          </w:p>
          <w:p w14:paraId="07A028C4" w14:textId="77777777" w:rsidR="004E0C6F" w:rsidRPr="007F0748" w:rsidRDefault="004E0C6F" w:rsidP="00A368FC">
            <w:pPr>
              <w:pStyle w:val="1Einrckung"/>
              <w:ind w:left="0" w:firstLine="0"/>
              <w:rPr>
                <w:lang w:val="fr-FR"/>
              </w:rPr>
            </w:pPr>
          </w:p>
        </w:tc>
      </w:tr>
    </w:tbl>
    <w:p w14:paraId="5DD936BB" w14:textId="387960A1" w:rsidR="00B74AAC" w:rsidRDefault="00B74AAC">
      <w:pPr>
        <w:pStyle w:val="1Einrckung"/>
        <w:rPr>
          <w:lang w:val="fr-FR"/>
        </w:rPr>
      </w:pPr>
    </w:p>
    <w:p w14:paraId="237CD190" w14:textId="06804953" w:rsidR="0075589F" w:rsidRDefault="0075589F">
      <w:pPr>
        <w:pStyle w:val="1Einrckung"/>
        <w:rPr>
          <w:lang w:val="fr-FR"/>
        </w:rPr>
      </w:pPr>
    </w:p>
    <w:p w14:paraId="028997A0" w14:textId="77777777" w:rsidR="0075589F" w:rsidRPr="007F0748" w:rsidRDefault="0075589F">
      <w:pPr>
        <w:pStyle w:val="1Einrckung"/>
        <w:rPr>
          <w:lang w:val="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3260"/>
      </w:tblGrid>
      <w:tr w:rsidR="004E0C6F" w:rsidRPr="00413E5C" w14:paraId="48501887" w14:textId="77777777" w:rsidTr="00A368FC">
        <w:tc>
          <w:tcPr>
            <w:tcW w:w="6521" w:type="dxa"/>
            <w:gridSpan w:val="2"/>
          </w:tcPr>
          <w:p w14:paraId="7115899C" w14:textId="77777777" w:rsidR="004E0C6F" w:rsidRPr="007F0748" w:rsidRDefault="004E0C6F" w:rsidP="00A368FC">
            <w:pPr>
              <w:pStyle w:val="1Einrckung"/>
              <w:ind w:left="0" w:firstLine="0"/>
              <w:rPr>
                <w:sz w:val="16"/>
                <w:szCs w:val="16"/>
              </w:rPr>
            </w:pPr>
            <w:r w:rsidRPr="007F0748">
              <w:rPr>
                <w:b/>
                <w:sz w:val="18"/>
                <w:szCs w:val="18"/>
                <w:u w:val="single"/>
              </w:rPr>
              <w:t>Kommunikationsdaten</w:t>
            </w:r>
            <w:r w:rsidRPr="007F0748">
              <w:rPr>
                <w:sz w:val="18"/>
                <w:szCs w:val="18"/>
              </w:rPr>
              <w:t xml:space="preserve"> (</w:t>
            </w:r>
            <w:r w:rsidRPr="007F0748">
              <w:rPr>
                <w:sz w:val="16"/>
                <w:szCs w:val="16"/>
              </w:rPr>
              <w:t>bei Schriftverkehr und auf Rechnungen bitte angeben)</w:t>
            </w:r>
          </w:p>
          <w:p w14:paraId="624D122B" w14:textId="77777777" w:rsidR="004E0C6F" w:rsidRPr="007F0748" w:rsidRDefault="004E0C6F" w:rsidP="00A368FC">
            <w:pPr>
              <w:pStyle w:val="1Einrckung"/>
              <w:ind w:left="0" w:firstLine="0"/>
              <w:rPr>
                <w:sz w:val="18"/>
                <w:szCs w:val="18"/>
              </w:rPr>
            </w:pPr>
          </w:p>
          <w:p w14:paraId="5B3EB4FC" w14:textId="77777777" w:rsidR="00E22FD1" w:rsidRPr="007F0748" w:rsidRDefault="00E22FD1" w:rsidP="00E22FD1">
            <w:pPr>
              <w:pStyle w:val="1Einrckung"/>
              <w:spacing w:line="276" w:lineRule="auto"/>
              <w:ind w:left="0" w:firstLine="0"/>
              <w:rPr>
                <w:sz w:val="18"/>
                <w:szCs w:val="18"/>
              </w:rPr>
            </w:pPr>
            <w:r w:rsidRPr="007F0748">
              <w:rPr>
                <w:sz w:val="18"/>
                <w:szCs w:val="18"/>
              </w:rPr>
              <w:t xml:space="preserve">Projektbearbeitungsnummer: </w:t>
            </w:r>
            <w:proofErr w:type="spellStart"/>
            <w:r w:rsidRPr="007F0748">
              <w:rPr>
                <w:sz w:val="18"/>
                <w:szCs w:val="18"/>
              </w:rPr>
              <w:t>P.</w:t>
            </w:r>
            <w:r w:rsidRPr="007F0748">
              <w:rPr>
                <w:sz w:val="18"/>
                <w:szCs w:val="18"/>
                <w:highlight w:val="yellow"/>
              </w:rPr>
              <w:t>xx.xxxx.x-xxx.xx</w:t>
            </w:r>
            <w:proofErr w:type="spellEnd"/>
          </w:p>
          <w:p w14:paraId="0FB20DD4" w14:textId="77777777" w:rsidR="00E22FD1" w:rsidRPr="00413E5C" w:rsidRDefault="00E22FD1" w:rsidP="00E22FD1">
            <w:pPr>
              <w:pStyle w:val="1Einrckung"/>
              <w:spacing w:line="276" w:lineRule="auto"/>
              <w:ind w:left="0" w:firstLine="0"/>
              <w:rPr>
                <w:sz w:val="18"/>
                <w:szCs w:val="18"/>
                <w:lang w:val="pt-PT"/>
              </w:rPr>
            </w:pPr>
            <w:r w:rsidRPr="00413E5C">
              <w:rPr>
                <w:sz w:val="18"/>
                <w:szCs w:val="18"/>
                <w:lang w:val="pt-PT"/>
              </w:rPr>
              <w:t>Vertragsnummer:  75000</w:t>
            </w:r>
            <w:r w:rsidRPr="007F0748">
              <w:rPr>
                <w:sz w:val="18"/>
                <w:szCs w:val="18"/>
                <w:highlight w:val="yellow"/>
                <w:lang w:val="pt-PT"/>
              </w:rPr>
              <w:t>xxxxx</w:t>
            </w:r>
          </w:p>
          <w:p w14:paraId="5B7F93A5" w14:textId="77777777" w:rsidR="004E0C6F" w:rsidRPr="00413E5C" w:rsidRDefault="004E0C6F" w:rsidP="00A368FC">
            <w:pPr>
              <w:pStyle w:val="1Einrckung"/>
              <w:ind w:left="0" w:firstLine="0"/>
              <w:rPr>
                <w:lang w:val="pt-PT"/>
              </w:rPr>
            </w:pPr>
          </w:p>
        </w:tc>
      </w:tr>
      <w:tr w:rsidR="004E0C6F" w:rsidRPr="00C20E6A" w14:paraId="6B1E2E1C" w14:textId="77777777" w:rsidTr="00A368FC">
        <w:tc>
          <w:tcPr>
            <w:tcW w:w="3261" w:type="dxa"/>
          </w:tcPr>
          <w:p w14:paraId="43C9C8FC" w14:textId="77777777" w:rsidR="004E0C6F" w:rsidRPr="007F0748" w:rsidRDefault="004E0C6F" w:rsidP="00A368FC">
            <w:pPr>
              <w:pStyle w:val="1Einrckung"/>
              <w:ind w:left="0" w:firstLine="0"/>
              <w:rPr>
                <w:sz w:val="18"/>
                <w:szCs w:val="18"/>
                <w:u w:val="single"/>
              </w:rPr>
            </w:pPr>
            <w:r w:rsidRPr="007F0748">
              <w:rPr>
                <w:b/>
                <w:sz w:val="18"/>
                <w:szCs w:val="18"/>
                <w:u w:val="single"/>
              </w:rPr>
              <w:t xml:space="preserve">Ansprechpartner </w:t>
            </w:r>
            <w:r w:rsidR="00744255" w:rsidRPr="007F0748">
              <w:rPr>
                <w:b/>
                <w:sz w:val="18"/>
                <w:szCs w:val="18"/>
                <w:u w:val="single"/>
              </w:rPr>
              <w:t>(</w:t>
            </w:r>
            <w:r w:rsidR="000301D1" w:rsidRPr="007F0748">
              <w:rPr>
                <w:b/>
                <w:sz w:val="18"/>
                <w:szCs w:val="18"/>
                <w:u w:val="single"/>
              </w:rPr>
              <w:t>GIZ</w:t>
            </w:r>
            <w:r w:rsidR="00744255" w:rsidRPr="007F0748">
              <w:rPr>
                <w:b/>
                <w:sz w:val="18"/>
                <w:szCs w:val="18"/>
                <w:u w:val="single"/>
              </w:rPr>
              <w:t>):</w:t>
            </w:r>
          </w:p>
          <w:p w14:paraId="2F305280" w14:textId="7B5D37F5" w:rsidR="004E0C6F" w:rsidRPr="002540BF" w:rsidRDefault="004E0C6F" w:rsidP="00A368FC">
            <w:pPr>
              <w:pStyle w:val="1Einrckung"/>
              <w:ind w:left="0" w:firstLine="0"/>
              <w:rPr>
                <w:sz w:val="18"/>
                <w:szCs w:val="18"/>
              </w:rPr>
            </w:pPr>
            <w:r w:rsidRPr="002540BF">
              <w:rPr>
                <w:sz w:val="18"/>
                <w:szCs w:val="18"/>
              </w:rPr>
              <w:t>Name:</w:t>
            </w:r>
            <w:r w:rsidR="0075589F" w:rsidRPr="002540BF">
              <w:rPr>
                <w:sz w:val="18"/>
                <w:szCs w:val="18"/>
              </w:rPr>
              <w:t xml:space="preserve"> </w:t>
            </w:r>
          </w:p>
          <w:p w14:paraId="6BD9C201" w14:textId="55F6A7EB" w:rsidR="004E0C6F" w:rsidRPr="002540BF" w:rsidRDefault="004E0C6F" w:rsidP="00A368FC">
            <w:pPr>
              <w:pStyle w:val="1Einrckung"/>
              <w:ind w:left="0" w:firstLine="0"/>
              <w:rPr>
                <w:sz w:val="18"/>
                <w:szCs w:val="18"/>
              </w:rPr>
            </w:pPr>
            <w:r w:rsidRPr="002540BF">
              <w:rPr>
                <w:sz w:val="18"/>
                <w:szCs w:val="18"/>
              </w:rPr>
              <w:t>Tel:</w:t>
            </w:r>
            <w:r w:rsidR="0075589F" w:rsidRPr="002540BF">
              <w:rPr>
                <w:sz w:val="18"/>
                <w:szCs w:val="18"/>
              </w:rPr>
              <w:t xml:space="preserve"> </w:t>
            </w:r>
          </w:p>
          <w:p w14:paraId="0E17C205" w14:textId="7539B90F" w:rsidR="004E0C6F" w:rsidRPr="002700E7" w:rsidRDefault="004E0C6F" w:rsidP="00A368FC">
            <w:pPr>
              <w:pStyle w:val="1Einrckung"/>
              <w:ind w:left="0" w:firstLine="0"/>
              <w:rPr>
                <w:sz w:val="18"/>
                <w:szCs w:val="18"/>
              </w:rPr>
            </w:pPr>
            <w:r w:rsidRPr="002700E7">
              <w:rPr>
                <w:sz w:val="18"/>
                <w:szCs w:val="18"/>
              </w:rPr>
              <w:t>Email</w:t>
            </w:r>
            <w:r w:rsidR="0075589F" w:rsidRPr="002700E7">
              <w:rPr>
                <w:sz w:val="18"/>
                <w:szCs w:val="18"/>
              </w:rPr>
              <w:t xml:space="preserve">: </w:t>
            </w:r>
          </w:p>
          <w:p w14:paraId="407B0319" w14:textId="77777777" w:rsidR="004E0C6F" w:rsidRPr="002700E7" w:rsidRDefault="004E0C6F" w:rsidP="00A368FC">
            <w:pPr>
              <w:pStyle w:val="1Einrckung"/>
              <w:ind w:left="0" w:firstLine="0"/>
            </w:pPr>
          </w:p>
        </w:tc>
        <w:tc>
          <w:tcPr>
            <w:tcW w:w="3260" w:type="dxa"/>
          </w:tcPr>
          <w:p w14:paraId="4A32A249" w14:textId="1F9AFA42" w:rsidR="004E0C6F" w:rsidRPr="0075589F" w:rsidRDefault="00744255" w:rsidP="00A368FC">
            <w:pPr>
              <w:pStyle w:val="1Einrckung"/>
              <w:ind w:left="0" w:firstLine="0"/>
              <w:rPr>
                <w:b/>
                <w:sz w:val="18"/>
                <w:szCs w:val="18"/>
                <w:u w:val="single"/>
              </w:rPr>
            </w:pPr>
            <w:r w:rsidRPr="0075589F">
              <w:rPr>
                <w:b/>
                <w:sz w:val="18"/>
                <w:szCs w:val="18"/>
                <w:u w:val="single"/>
              </w:rPr>
              <w:t>Ansprechpartner (</w:t>
            </w:r>
            <w:r w:rsidR="00E22FD1" w:rsidRPr="00E22FD1">
              <w:rPr>
                <w:b/>
                <w:sz w:val="18"/>
                <w:szCs w:val="18"/>
                <w:highlight w:val="yellow"/>
                <w:u w:val="single"/>
              </w:rPr>
              <w:t>…</w:t>
            </w:r>
            <w:r w:rsidRPr="0075589F">
              <w:rPr>
                <w:b/>
                <w:sz w:val="18"/>
                <w:szCs w:val="18"/>
                <w:u w:val="single"/>
              </w:rPr>
              <w:t>)</w:t>
            </w:r>
            <w:r w:rsidR="004E0C6F" w:rsidRPr="0075589F">
              <w:rPr>
                <w:b/>
                <w:sz w:val="18"/>
                <w:szCs w:val="18"/>
                <w:u w:val="single"/>
              </w:rPr>
              <w:t>:</w:t>
            </w:r>
          </w:p>
          <w:p w14:paraId="138899F2" w14:textId="37334B5D" w:rsidR="004E0C6F" w:rsidRPr="00E51EDB" w:rsidRDefault="004E0C6F" w:rsidP="00A368FC">
            <w:pPr>
              <w:pStyle w:val="1Einrckung"/>
              <w:ind w:left="0" w:firstLine="0"/>
              <w:rPr>
                <w:sz w:val="18"/>
                <w:szCs w:val="18"/>
              </w:rPr>
            </w:pPr>
            <w:r w:rsidRPr="00E51EDB">
              <w:rPr>
                <w:sz w:val="18"/>
                <w:szCs w:val="18"/>
              </w:rPr>
              <w:t>Name:</w:t>
            </w:r>
            <w:r w:rsidR="0075589F" w:rsidRPr="00E51EDB">
              <w:rPr>
                <w:sz w:val="18"/>
                <w:szCs w:val="18"/>
              </w:rPr>
              <w:t xml:space="preserve"> </w:t>
            </w:r>
          </w:p>
          <w:p w14:paraId="7A86A111" w14:textId="6963DD72" w:rsidR="004E0C6F" w:rsidRPr="002540BF" w:rsidRDefault="004E0C6F" w:rsidP="00A368FC">
            <w:pPr>
              <w:pStyle w:val="1Einrckung"/>
              <w:ind w:left="0" w:firstLine="0"/>
              <w:rPr>
                <w:sz w:val="18"/>
                <w:szCs w:val="18"/>
              </w:rPr>
            </w:pPr>
            <w:r w:rsidRPr="002540BF">
              <w:rPr>
                <w:sz w:val="18"/>
                <w:szCs w:val="18"/>
              </w:rPr>
              <w:t>Tel:</w:t>
            </w:r>
            <w:r w:rsidR="0075589F" w:rsidRPr="002540BF">
              <w:rPr>
                <w:sz w:val="18"/>
                <w:szCs w:val="18"/>
              </w:rPr>
              <w:t xml:space="preserve"> </w:t>
            </w:r>
          </w:p>
          <w:p w14:paraId="75A4C55C" w14:textId="0340D624" w:rsidR="004E0C6F" w:rsidRPr="0075589F" w:rsidRDefault="004E0C6F" w:rsidP="00A368FC">
            <w:pPr>
              <w:pStyle w:val="1Einrckung"/>
              <w:ind w:left="0" w:firstLine="0"/>
              <w:rPr>
                <w:sz w:val="18"/>
                <w:szCs w:val="18"/>
                <w:lang w:val="fr-FR"/>
              </w:rPr>
            </w:pPr>
            <w:r w:rsidRPr="0075589F">
              <w:rPr>
                <w:sz w:val="18"/>
                <w:szCs w:val="18"/>
                <w:lang w:val="fr-FR"/>
              </w:rPr>
              <w:t>Email</w:t>
            </w:r>
            <w:r w:rsidR="0075589F" w:rsidRPr="0075589F">
              <w:rPr>
                <w:sz w:val="18"/>
                <w:szCs w:val="18"/>
                <w:lang w:val="fr-FR"/>
              </w:rPr>
              <w:t xml:space="preserve">: </w:t>
            </w:r>
          </w:p>
          <w:p w14:paraId="4D345142" w14:textId="77777777" w:rsidR="004E0C6F" w:rsidRPr="0075589F" w:rsidRDefault="004E0C6F" w:rsidP="00A368FC">
            <w:pPr>
              <w:pStyle w:val="1Einrckung"/>
              <w:ind w:left="0" w:firstLine="0"/>
              <w:rPr>
                <w:lang w:val="fr-FR"/>
              </w:rPr>
            </w:pPr>
          </w:p>
        </w:tc>
      </w:tr>
    </w:tbl>
    <w:p w14:paraId="7FDBDFE7" w14:textId="77777777" w:rsidR="004E0C6F" w:rsidRPr="0075589F" w:rsidRDefault="004E0C6F">
      <w:pPr>
        <w:pStyle w:val="1Einrckung"/>
        <w:rPr>
          <w:lang w:val="fr-FR"/>
        </w:rPr>
      </w:pPr>
    </w:p>
    <w:p w14:paraId="3129AB50" w14:textId="77777777" w:rsidR="00B74AAC" w:rsidRPr="0075589F" w:rsidRDefault="00B74AAC">
      <w:pPr>
        <w:pStyle w:val="1Einrckung"/>
        <w:rPr>
          <w:lang w:val="fr-FR"/>
        </w:rPr>
      </w:pPr>
    </w:p>
    <w:p w14:paraId="269DE26C" w14:textId="77777777" w:rsidR="00B74AAC" w:rsidRPr="0075589F" w:rsidRDefault="00B74AAC">
      <w:pPr>
        <w:pStyle w:val="1Einrckung"/>
        <w:rPr>
          <w:lang w:val="fr-FR"/>
        </w:rPr>
      </w:pPr>
    </w:p>
    <w:p w14:paraId="12041238" w14:textId="77777777" w:rsidR="00B74AAC" w:rsidRPr="0075589F" w:rsidRDefault="00B74AAC">
      <w:pPr>
        <w:pStyle w:val="1Einrckung"/>
        <w:rPr>
          <w:lang w:val="fr-FR"/>
        </w:rPr>
      </w:pPr>
    </w:p>
    <w:p w14:paraId="413B9EAC" w14:textId="77777777" w:rsidR="00B74AAC" w:rsidRDefault="00B74AAC">
      <w:pPr>
        <w:pStyle w:val="1Einrckung"/>
        <w:rPr>
          <w:lang w:val="fr-FR"/>
        </w:rPr>
      </w:pPr>
    </w:p>
    <w:p w14:paraId="12A64325" w14:textId="77777777" w:rsidR="00E22FD1" w:rsidRDefault="00E22FD1">
      <w:pPr>
        <w:pStyle w:val="1Einrckung"/>
        <w:rPr>
          <w:lang w:val="fr-FR"/>
        </w:rPr>
      </w:pPr>
    </w:p>
    <w:p w14:paraId="095EEF04" w14:textId="77777777" w:rsidR="00E22FD1" w:rsidRPr="0075589F" w:rsidRDefault="00E22FD1">
      <w:pPr>
        <w:pStyle w:val="1Einrckung"/>
        <w:rPr>
          <w:lang w:val="fr-FR"/>
        </w:rPr>
      </w:pPr>
    </w:p>
    <w:p w14:paraId="27430C65" w14:textId="77777777" w:rsidR="00B74AAC" w:rsidRPr="0075589F" w:rsidRDefault="00B74AAC">
      <w:pPr>
        <w:pStyle w:val="1Einrckung"/>
        <w:rPr>
          <w:lang w:val="fr-FR"/>
        </w:rPr>
      </w:pPr>
    </w:p>
    <w:p w14:paraId="523F4559" w14:textId="77777777" w:rsidR="00D226CA" w:rsidRPr="00413E5C" w:rsidRDefault="00D226CA">
      <w:pPr>
        <w:pStyle w:val="1Einrckung"/>
        <w:jc w:val="both"/>
        <w:rPr>
          <w:b/>
        </w:rPr>
      </w:pPr>
      <w:r w:rsidRPr="00413E5C">
        <w:rPr>
          <w:b/>
        </w:rPr>
        <w:t>1.</w:t>
      </w:r>
      <w:r w:rsidRPr="00413E5C">
        <w:rPr>
          <w:b/>
        </w:rPr>
        <w:tab/>
        <w:t>Gegenstand des Vertrages</w:t>
      </w:r>
      <w:r w:rsidR="000C59E7" w:rsidRPr="00413E5C">
        <w:rPr>
          <w:b/>
        </w:rPr>
        <w:t xml:space="preserve"> / </w:t>
      </w:r>
      <w:r w:rsidR="00D3672A" w:rsidRPr="00413E5C">
        <w:rPr>
          <w:b/>
        </w:rPr>
        <w:t>Vertragsbestandteile</w:t>
      </w:r>
    </w:p>
    <w:p w14:paraId="60544C2F" w14:textId="77777777" w:rsidR="00D226CA" w:rsidRPr="00413E5C" w:rsidRDefault="00D226CA">
      <w:pPr>
        <w:pStyle w:val="1Einrckung"/>
        <w:jc w:val="both"/>
      </w:pPr>
    </w:p>
    <w:p w14:paraId="1CFB93A6" w14:textId="77777777" w:rsidR="00E23E3E" w:rsidRPr="00413E5C" w:rsidRDefault="00D226CA" w:rsidP="000C59E7">
      <w:pPr>
        <w:pStyle w:val="1Einrckung"/>
        <w:jc w:val="both"/>
      </w:pPr>
      <w:r w:rsidRPr="00413E5C">
        <w:tab/>
      </w:r>
      <w:r w:rsidR="00E23E3E" w:rsidRPr="00413E5C">
        <w:t xml:space="preserve">Der AN verpflichtet sich, die in Anlage 1 aufgeführten Leistungen gemäß den Bedingungen dieses Vertrages zu erbringen. </w:t>
      </w:r>
    </w:p>
    <w:p w14:paraId="7A5C0258" w14:textId="77777777" w:rsidR="00E23E3E" w:rsidRDefault="00E23E3E" w:rsidP="000C59E7">
      <w:pPr>
        <w:pStyle w:val="1Einrckung"/>
        <w:jc w:val="both"/>
      </w:pPr>
    </w:p>
    <w:p w14:paraId="36D2EF44" w14:textId="77777777" w:rsidR="009218BB" w:rsidRPr="00413E5C" w:rsidRDefault="009218BB" w:rsidP="000C59E7">
      <w:pPr>
        <w:pStyle w:val="1Einrckung"/>
        <w:jc w:val="both"/>
      </w:pPr>
    </w:p>
    <w:p w14:paraId="5531E2F0" w14:textId="77777777" w:rsidR="000301D1" w:rsidRDefault="00E23E3E" w:rsidP="000C59E7">
      <w:pPr>
        <w:pStyle w:val="1Einrckung"/>
        <w:jc w:val="both"/>
      </w:pPr>
      <w:r w:rsidRPr="00413E5C">
        <w:tab/>
      </w:r>
      <w:r w:rsidR="00DC15FD" w:rsidRPr="00413E5C">
        <w:t xml:space="preserve">Vertragsbestandteile dieses Vertrages werden, </w:t>
      </w:r>
    </w:p>
    <w:p w14:paraId="75DBE5DA" w14:textId="0E5E5B8B" w:rsidR="000301D1" w:rsidRDefault="000301D1" w:rsidP="000C59E7">
      <w:pPr>
        <w:pStyle w:val="1Einrckung"/>
        <w:jc w:val="both"/>
      </w:pPr>
      <w:r>
        <w:tab/>
      </w:r>
      <w:r w:rsidR="000C59E7" w:rsidRPr="00413E5C">
        <w:t xml:space="preserve">1.) </w:t>
      </w:r>
      <w:r w:rsidR="00DC15FD" w:rsidRPr="00413E5C">
        <w:t>der Vertragstext</w:t>
      </w:r>
      <w:r w:rsidR="0079498C">
        <w:t>,</w:t>
      </w:r>
    </w:p>
    <w:p w14:paraId="246E726C" w14:textId="77777777" w:rsidR="00E22FD1" w:rsidRDefault="000301D1" w:rsidP="00E22FD1">
      <w:pPr>
        <w:pStyle w:val="1Einrckung"/>
        <w:jc w:val="both"/>
      </w:pPr>
      <w:r>
        <w:tab/>
      </w:r>
      <w:r w:rsidR="000C59E7" w:rsidRPr="00413E5C">
        <w:t xml:space="preserve">2.) </w:t>
      </w:r>
      <w:r w:rsidR="00E22FD1" w:rsidRPr="00413E5C">
        <w:t>die Leistungsbeschreibung in Anlage 1</w:t>
      </w:r>
    </w:p>
    <w:p w14:paraId="100DE624" w14:textId="495D247B" w:rsidR="000301D1" w:rsidRDefault="006D77F5" w:rsidP="00E22FD1">
      <w:pPr>
        <w:pStyle w:val="1Einrckung"/>
        <w:jc w:val="both"/>
      </w:pPr>
      <w:r>
        <w:tab/>
        <w:t xml:space="preserve">3.) </w:t>
      </w:r>
      <w:r w:rsidR="00E22FD1">
        <w:t>D</w:t>
      </w:r>
      <w:r>
        <w:t>as</w:t>
      </w:r>
      <w:r w:rsidR="000C59E7" w:rsidRPr="00413E5C">
        <w:t xml:space="preserve"> </w:t>
      </w:r>
      <w:r w:rsidR="00E22FD1" w:rsidRPr="00413E5C">
        <w:t xml:space="preserve">technische Angebot des AN Nr. </w:t>
      </w:r>
      <w:r w:rsidR="00E22FD1" w:rsidRPr="007F0748">
        <w:rPr>
          <w:highlight w:val="yellow"/>
        </w:rPr>
        <w:t>@</w:t>
      </w:r>
      <w:r w:rsidR="00E22FD1" w:rsidRPr="00413E5C">
        <w:t xml:space="preserve"> vom </w:t>
      </w:r>
      <w:r w:rsidR="00E22FD1" w:rsidRPr="007F0748">
        <w:rPr>
          <w:highlight w:val="yellow"/>
        </w:rPr>
        <w:t>@</w:t>
      </w:r>
      <w:r w:rsidR="00E22FD1" w:rsidRPr="00413E5C">
        <w:t xml:space="preserve"> </w:t>
      </w:r>
      <w:r w:rsidRPr="0072355A">
        <w:t>inklusive</w:t>
      </w:r>
      <w:r>
        <w:t xml:space="preserve"> technische Datenblätter und technische Beschreibungen </w:t>
      </w:r>
      <w:r w:rsidR="000C59E7" w:rsidRPr="00413E5C">
        <w:t>ohne etwaig beigefügte Allgemeine Geschäfts- und Zahlungsbedingungen des AN</w:t>
      </w:r>
      <w:r>
        <w:t xml:space="preserve"> und ohne weitere im Angebot des AN aufgeführten kaufmännische</w:t>
      </w:r>
      <w:r w:rsidRPr="001B658C">
        <w:t>n Konditionen</w:t>
      </w:r>
      <w:r w:rsidR="001B658C" w:rsidRPr="001B658C">
        <w:t>,</w:t>
      </w:r>
      <w:r w:rsidRPr="001B658C">
        <w:t xml:space="preserve"> </w:t>
      </w:r>
      <w:r w:rsidR="001B658C" w:rsidRPr="001B658C">
        <w:t>die unseren Vorgaben in den Ausschreibungsunterlagen widersprechen.</w:t>
      </w:r>
    </w:p>
    <w:p w14:paraId="0042B5FE" w14:textId="548E0F52" w:rsidR="000301D1" w:rsidRDefault="000301D1" w:rsidP="000C59E7">
      <w:pPr>
        <w:pStyle w:val="1Einrckung"/>
        <w:jc w:val="both"/>
      </w:pPr>
      <w:r>
        <w:tab/>
      </w:r>
      <w:r w:rsidR="006D77F5">
        <w:t>4</w:t>
      </w:r>
      <w:r w:rsidR="000C59E7" w:rsidRPr="00413E5C">
        <w:t xml:space="preserve">.) die Auslandsmontagebedingungen für </w:t>
      </w:r>
      <w:r w:rsidR="000C59E7" w:rsidRPr="00413E5C">
        <w:rPr>
          <w:u w:val="single"/>
        </w:rPr>
        <w:t>alle Leistungen am Einsatzort einschließlich Regelungen zur Haftpflichtversicherung</w:t>
      </w:r>
      <w:r w:rsidR="000C59E7" w:rsidRPr="00413E5C">
        <w:t xml:space="preserve"> in Anlage</w:t>
      </w:r>
      <w:r w:rsidR="008B2D61">
        <w:t xml:space="preserve"> 3</w:t>
      </w:r>
      <w:r w:rsidR="000C59E7" w:rsidRPr="00413E5C">
        <w:t xml:space="preserve">, </w:t>
      </w:r>
    </w:p>
    <w:p w14:paraId="1A4C8C9F" w14:textId="079CC4FD" w:rsidR="000301D1" w:rsidRDefault="000301D1" w:rsidP="000C59E7">
      <w:pPr>
        <w:pStyle w:val="1Einrckung"/>
        <w:jc w:val="both"/>
      </w:pPr>
      <w:r>
        <w:tab/>
      </w:r>
      <w:r w:rsidR="006D77F5">
        <w:t>5</w:t>
      </w:r>
      <w:r w:rsidR="000C59E7" w:rsidRPr="00413E5C">
        <w:t xml:space="preserve">.) </w:t>
      </w:r>
      <w:r w:rsidR="00FB77D2" w:rsidRPr="00413E5C">
        <w:t>die Allgemeinen Einkaufsbedingungen (AEB) der AG (</w:t>
      </w:r>
      <w:r w:rsidR="000C59E7" w:rsidRPr="00413E5C">
        <w:t>einschließlich der Anlagen zu den AEB</w:t>
      </w:r>
      <w:r w:rsidR="00FB77D2" w:rsidRPr="00413E5C">
        <w:t>)</w:t>
      </w:r>
      <w:r w:rsidR="000C59E7" w:rsidRPr="00413E5C">
        <w:t xml:space="preserve"> in Anlage </w:t>
      </w:r>
      <w:r>
        <w:t>2</w:t>
      </w:r>
      <w:r w:rsidRPr="00413E5C">
        <w:t xml:space="preserve">, </w:t>
      </w:r>
    </w:p>
    <w:p w14:paraId="05BB5DD9" w14:textId="72CD322D" w:rsidR="00FB77D2" w:rsidRPr="00413E5C" w:rsidRDefault="000301D1" w:rsidP="000C59E7">
      <w:pPr>
        <w:pStyle w:val="1Einrckung"/>
        <w:jc w:val="both"/>
      </w:pPr>
      <w:r>
        <w:tab/>
      </w:r>
      <w:r w:rsidR="006D77F5">
        <w:t>6</w:t>
      </w:r>
      <w:r w:rsidR="000C59E7" w:rsidRPr="00413E5C">
        <w:t xml:space="preserve">.) die Muster in Anlagen </w:t>
      </w:r>
      <w:r w:rsidR="008B2D61" w:rsidRPr="00EE69F2">
        <w:t>4-</w:t>
      </w:r>
      <w:r w:rsidR="00F924B0" w:rsidRPr="00EE69F2">
        <w:t>5</w:t>
      </w:r>
      <w:r w:rsidR="008B2D61" w:rsidRPr="00413E5C">
        <w:t>.</w:t>
      </w:r>
    </w:p>
    <w:p w14:paraId="000C0484" w14:textId="77777777" w:rsidR="00DC15FD" w:rsidRPr="00413E5C" w:rsidRDefault="00DC15FD" w:rsidP="007E612B">
      <w:pPr>
        <w:pStyle w:val="1Einrckung"/>
        <w:jc w:val="both"/>
      </w:pPr>
    </w:p>
    <w:p w14:paraId="6815E7D7" w14:textId="77777777" w:rsidR="000C59E7" w:rsidRPr="00413E5C" w:rsidRDefault="00DC15FD" w:rsidP="000C59E7">
      <w:pPr>
        <w:pStyle w:val="1Einrckung"/>
        <w:jc w:val="both"/>
      </w:pPr>
      <w:r w:rsidRPr="00413E5C">
        <w:t xml:space="preserve"> </w:t>
      </w:r>
      <w:r w:rsidRPr="00413E5C">
        <w:tab/>
        <w:t>Bei Widersprüchen gelten die genannten Vertragsbestandteile in der in Absatz 1 genannten Rangfolge.</w:t>
      </w:r>
    </w:p>
    <w:p w14:paraId="2B6C15BB" w14:textId="77777777" w:rsidR="00D226CA" w:rsidRPr="00413E5C" w:rsidRDefault="00D226CA">
      <w:pPr>
        <w:pStyle w:val="1Einrckung"/>
        <w:jc w:val="both"/>
      </w:pPr>
    </w:p>
    <w:p w14:paraId="6C8A6C77" w14:textId="77777777" w:rsidR="00D226CA" w:rsidRPr="00413E5C" w:rsidRDefault="00D226CA">
      <w:pPr>
        <w:pStyle w:val="1Einrckung"/>
        <w:ind w:left="0" w:firstLine="0"/>
        <w:jc w:val="both"/>
        <w:rPr>
          <w:b/>
        </w:rPr>
      </w:pPr>
      <w:r w:rsidRPr="00413E5C">
        <w:rPr>
          <w:b/>
        </w:rPr>
        <w:t>2.</w:t>
      </w:r>
      <w:r w:rsidRPr="00413E5C">
        <w:rPr>
          <w:b/>
        </w:rPr>
        <w:tab/>
      </w:r>
      <w:r w:rsidR="00271DEB" w:rsidRPr="00413E5C">
        <w:rPr>
          <w:b/>
        </w:rPr>
        <w:t xml:space="preserve">Leistungen und </w:t>
      </w:r>
      <w:r w:rsidRPr="00413E5C">
        <w:rPr>
          <w:b/>
        </w:rPr>
        <w:t>Personaleinsatz</w:t>
      </w:r>
      <w:r w:rsidR="00271DEB" w:rsidRPr="00413E5C">
        <w:rPr>
          <w:b/>
        </w:rPr>
        <w:t xml:space="preserve"> am Einsatzort</w:t>
      </w:r>
    </w:p>
    <w:p w14:paraId="157000A7" w14:textId="77777777" w:rsidR="00D226CA" w:rsidRPr="00413E5C" w:rsidRDefault="00D226CA">
      <w:pPr>
        <w:pStyle w:val="1Einrckung"/>
        <w:jc w:val="both"/>
      </w:pPr>
    </w:p>
    <w:p w14:paraId="04D5BE0B" w14:textId="24943708" w:rsidR="000301D1" w:rsidRDefault="00D226CA">
      <w:pPr>
        <w:pStyle w:val="1Einrckung"/>
        <w:jc w:val="both"/>
      </w:pPr>
      <w:r w:rsidRPr="00413E5C">
        <w:tab/>
        <w:t xml:space="preserve">Der AN wird für die </w:t>
      </w:r>
      <w:r w:rsidR="00251A8F" w:rsidRPr="00413E5C">
        <w:t>Leistungen am Einsatzort</w:t>
      </w:r>
      <w:r w:rsidRPr="00413E5C">
        <w:t xml:space="preserve"> nach Maßgabe der Auslandsmontagebedingungen (Anlage </w:t>
      </w:r>
      <w:r w:rsidR="000301D1">
        <w:t>3</w:t>
      </w:r>
      <w:r w:rsidRPr="00413E5C">
        <w:t xml:space="preserve">) folgendes Fachpersonal einsetzen: </w:t>
      </w:r>
    </w:p>
    <w:p w14:paraId="650FF888" w14:textId="77777777" w:rsidR="0072355A" w:rsidRDefault="0072355A">
      <w:pPr>
        <w:pStyle w:val="1Einrckung"/>
        <w:jc w:val="both"/>
      </w:pPr>
    </w:p>
    <w:p w14:paraId="045182CE" w14:textId="2588283A" w:rsidR="0072355A" w:rsidRPr="002540BF" w:rsidRDefault="000301D1" w:rsidP="00E22FD1">
      <w:pPr>
        <w:pStyle w:val="1Einrckung"/>
        <w:jc w:val="both"/>
      </w:pPr>
      <w:r>
        <w:tab/>
      </w:r>
      <w:r w:rsidR="00E22FD1" w:rsidRPr="00E22FD1">
        <w:rPr>
          <w:highlight w:val="yellow"/>
        </w:rPr>
        <w:t>@</w:t>
      </w:r>
    </w:p>
    <w:p w14:paraId="6CF9873D" w14:textId="77777777" w:rsidR="00271DEB" w:rsidRPr="00413E5C" w:rsidRDefault="00271DEB">
      <w:pPr>
        <w:pStyle w:val="1Einrckung"/>
        <w:jc w:val="both"/>
      </w:pPr>
    </w:p>
    <w:p w14:paraId="27C51DB4" w14:textId="77777777" w:rsidR="00306417" w:rsidRDefault="00271DEB" w:rsidP="00733AC3">
      <w:pPr>
        <w:pStyle w:val="1Einrckung"/>
        <w:jc w:val="both"/>
      </w:pPr>
      <w:r w:rsidRPr="00413E5C">
        <w:tab/>
      </w:r>
    </w:p>
    <w:p w14:paraId="7C61350A" w14:textId="72B88907" w:rsidR="004679B5" w:rsidRPr="002C23D9" w:rsidRDefault="00306417" w:rsidP="004679B5">
      <w:pPr>
        <w:pStyle w:val="1Einrckung"/>
        <w:jc w:val="both"/>
      </w:pPr>
      <w:r>
        <w:tab/>
      </w:r>
      <w:r w:rsidR="00585225" w:rsidRPr="00AA5B44">
        <w:rPr>
          <w:highlight w:val="yellow"/>
        </w:rPr>
        <w:t>@</w:t>
      </w:r>
      <w:r w:rsidR="004679B5" w:rsidRPr="002C23D9">
        <w:t xml:space="preserve">Sofern dies zur Einhaltung der vertraglich vereinbarten Termine oder zur Sicherstellung einer termingerechten Fertigstellung der Anlagen erforderlich ist, hat der Auftragnehmer auf Verlangen des Auftraggebers mehrere Installations- und/oder </w:t>
      </w:r>
      <w:proofErr w:type="spellStart"/>
      <w:r w:rsidR="004679B5" w:rsidRPr="002C23D9">
        <w:t>Inbetriebnahmeteams</w:t>
      </w:r>
      <w:proofErr w:type="spellEnd"/>
      <w:r w:rsidR="004679B5" w:rsidRPr="002C23D9">
        <w:t xml:space="preserve"> sowie erforderlichenfalls die </w:t>
      </w:r>
      <w:r w:rsidR="007836E5" w:rsidRPr="002C23D9">
        <w:t>zuvor aufgeführten</w:t>
      </w:r>
      <w:r w:rsidR="004679B5" w:rsidRPr="002C23D9">
        <w:t xml:space="preserve"> Unterauftragnehmer parallel einzusetzen.</w:t>
      </w:r>
    </w:p>
    <w:p w14:paraId="383CAA48" w14:textId="27645112" w:rsidR="004679B5" w:rsidRPr="004679B5" w:rsidRDefault="004679B5" w:rsidP="004679B5">
      <w:pPr>
        <w:pStyle w:val="1Einrckung"/>
        <w:jc w:val="both"/>
      </w:pPr>
      <w:r w:rsidRPr="002C23D9">
        <w:tab/>
        <w:t>Die Anzahl der eingesetzten Teams ist entsprechend dem zur Einhaltung der vertraglich vereinbarten Termine erforderlichen Arbeitsfortschritt festzulegen und zwischen Auftraggeber und Auftragnehmer abzustimmen. Eine Reduzierung der Anzahl der eingesetzten Teams durch den Auftragnehmer ohne vorherige Zustimmung des Auftraggebers ist nicht zulässig.</w:t>
      </w:r>
    </w:p>
    <w:p w14:paraId="276767E9" w14:textId="0A5D6A7F" w:rsidR="00306417" w:rsidRDefault="00306417" w:rsidP="00733AC3">
      <w:pPr>
        <w:pStyle w:val="1Einrckung"/>
        <w:jc w:val="both"/>
      </w:pPr>
    </w:p>
    <w:p w14:paraId="7D604DE3" w14:textId="317ED169" w:rsidR="00271DEB" w:rsidRDefault="00306417" w:rsidP="00733AC3">
      <w:pPr>
        <w:pStyle w:val="1Einrckung"/>
        <w:jc w:val="both"/>
      </w:pPr>
      <w:r>
        <w:tab/>
      </w:r>
      <w:r w:rsidR="00271DEB" w:rsidRPr="00413E5C">
        <w:t xml:space="preserve">Bei Leistungen am Einsatzort muss der AN der AG folgende Berichte </w:t>
      </w:r>
      <w:r w:rsidR="00405622" w:rsidRPr="00413E5C">
        <w:t>zu</w:t>
      </w:r>
      <w:r w:rsidR="00733AC3">
        <w:t>r</w:t>
      </w:r>
      <w:r w:rsidR="00405622" w:rsidRPr="00413E5C">
        <w:t xml:space="preserve"> Inbetriebnahme</w:t>
      </w:r>
      <w:r w:rsidR="00F31128">
        <w:t xml:space="preserve"> und</w:t>
      </w:r>
      <w:r w:rsidR="00405622" w:rsidRPr="00413E5C">
        <w:t xml:space="preserve"> Einweisungen</w:t>
      </w:r>
      <w:r w:rsidR="00F31128">
        <w:t xml:space="preserve"> vorlegen.</w:t>
      </w:r>
    </w:p>
    <w:p w14:paraId="79250F5E" w14:textId="77777777" w:rsidR="00E22FD1" w:rsidRDefault="00E22FD1" w:rsidP="00733AC3">
      <w:pPr>
        <w:pStyle w:val="1Einrckung"/>
        <w:jc w:val="both"/>
      </w:pPr>
    </w:p>
    <w:p w14:paraId="6993BF01" w14:textId="18E020AB" w:rsidR="003E4A0F" w:rsidRDefault="003E4A0F" w:rsidP="003E4A0F">
      <w:pPr>
        <w:pStyle w:val="1Einrckung"/>
        <w:numPr>
          <w:ilvl w:val="0"/>
          <w:numId w:val="19"/>
        </w:numPr>
        <w:jc w:val="both"/>
      </w:pPr>
      <w:r>
        <w:t>Standard-Dokumentation des Herstellers/AN</w:t>
      </w:r>
    </w:p>
    <w:p w14:paraId="02BC2259" w14:textId="23DA1F97" w:rsidR="00211D99" w:rsidRDefault="00211D99" w:rsidP="00211D99">
      <w:pPr>
        <w:pStyle w:val="1Einrckung"/>
        <w:numPr>
          <w:ilvl w:val="0"/>
          <w:numId w:val="19"/>
        </w:numPr>
        <w:jc w:val="both"/>
      </w:pPr>
      <w:r>
        <w:t>Inbetriebnahmeprotokoll</w:t>
      </w:r>
    </w:p>
    <w:p w14:paraId="01FAA7BF" w14:textId="02F7F3AF" w:rsidR="00211D99" w:rsidRDefault="00211D99" w:rsidP="00211D99">
      <w:pPr>
        <w:pStyle w:val="1Einrckung"/>
        <w:numPr>
          <w:ilvl w:val="0"/>
          <w:numId w:val="19"/>
        </w:numPr>
        <w:jc w:val="both"/>
      </w:pPr>
      <w:r>
        <w:t>Einweisungsprotokoll</w:t>
      </w:r>
    </w:p>
    <w:p w14:paraId="7D4C3BEA" w14:textId="154D5DCD" w:rsidR="00211D99" w:rsidRDefault="00211D99" w:rsidP="00211D99">
      <w:pPr>
        <w:pStyle w:val="1Einrckung"/>
        <w:numPr>
          <w:ilvl w:val="0"/>
          <w:numId w:val="19"/>
        </w:numPr>
        <w:jc w:val="both"/>
      </w:pPr>
      <w:r>
        <w:t>Ak</w:t>
      </w:r>
      <w:r w:rsidR="00E22FD1">
        <w:t>t</w:t>
      </w:r>
      <w:r>
        <w:t>ualisierte Anschluss-/Verkabelungspläne gemäß tatsächlicher Ausführung bei Abnahme</w:t>
      </w:r>
    </w:p>
    <w:p w14:paraId="7298FD84" w14:textId="77777777" w:rsidR="00271DEB" w:rsidRPr="00413E5C" w:rsidRDefault="00271DEB">
      <w:pPr>
        <w:pStyle w:val="1Einrckung"/>
        <w:jc w:val="both"/>
      </w:pPr>
    </w:p>
    <w:p w14:paraId="72429B20" w14:textId="77777777" w:rsidR="00D226CA" w:rsidRPr="00413E5C" w:rsidRDefault="00D226CA">
      <w:pPr>
        <w:pStyle w:val="1Einrckung"/>
        <w:jc w:val="both"/>
      </w:pPr>
    </w:p>
    <w:p w14:paraId="0046034E" w14:textId="77777777" w:rsidR="00D226CA" w:rsidRPr="00413E5C" w:rsidRDefault="00D226CA">
      <w:pPr>
        <w:pStyle w:val="1Einrckung"/>
        <w:tabs>
          <w:tab w:val="clear" w:pos="483"/>
          <w:tab w:val="left" w:pos="567"/>
        </w:tabs>
        <w:jc w:val="both"/>
        <w:rPr>
          <w:b/>
        </w:rPr>
      </w:pPr>
      <w:r w:rsidRPr="00413E5C">
        <w:rPr>
          <w:b/>
        </w:rPr>
        <w:t>3.</w:t>
      </w:r>
      <w:r w:rsidRPr="00413E5C">
        <w:rPr>
          <w:b/>
        </w:rPr>
        <w:tab/>
        <w:t>Fertigstellungstermin</w:t>
      </w:r>
    </w:p>
    <w:p w14:paraId="51EA7605" w14:textId="77777777" w:rsidR="00706C35" w:rsidRPr="00413E5C" w:rsidRDefault="00706C35">
      <w:pPr>
        <w:pStyle w:val="1Einrckung"/>
        <w:jc w:val="both"/>
      </w:pPr>
    </w:p>
    <w:p w14:paraId="347F1F88" w14:textId="218CB409" w:rsidR="00D226CA" w:rsidRPr="00413E5C" w:rsidRDefault="00D226CA">
      <w:pPr>
        <w:pStyle w:val="1Einrckung"/>
        <w:jc w:val="both"/>
      </w:pPr>
      <w:r w:rsidRPr="00413E5C">
        <w:t>3.1</w:t>
      </w:r>
      <w:r w:rsidRPr="00413E5C">
        <w:tab/>
      </w:r>
      <w:r w:rsidR="00F82D3D">
        <w:t xml:space="preserve">Spätester </w:t>
      </w:r>
      <w:r w:rsidRPr="00413E5C">
        <w:t xml:space="preserve">Termin zur Fertigstellung der Werklieferung am </w:t>
      </w:r>
      <w:r w:rsidR="00A26EC7" w:rsidRPr="00413E5C">
        <w:t>Einsatz</w:t>
      </w:r>
      <w:r w:rsidR="00206F5F" w:rsidRPr="00413E5C">
        <w:t>ort</w:t>
      </w:r>
      <w:r w:rsidR="00C36BE7" w:rsidRPr="00413E5C">
        <w:t xml:space="preserve"> </w:t>
      </w:r>
      <w:r w:rsidRPr="00413E5C">
        <w:t xml:space="preserve">ist der </w:t>
      </w:r>
      <w:r w:rsidR="00E22FD1" w:rsidRPr="00E22FD1">
        <w:rPr>
          <w:highlight w:val="yellow"/>
        </w:rPr>
        <w:t>@</w:t>
      </w:r>
      <w:r w:rsidR="000153C4">
        <w:t>.</w:t>
      </w:r>
    </w:p>
    <w:p w14:paraId="0BE97A55" w14:textId="52A068D3" w:rsidR="00D226CA" w:rsidRDefault="00D226CA">
      <w:pPr>
        <w:pStyle w:val="1Einrckung"/>
        <w:jc w:val="both"/>
      </w:pPr>
    </w:p>
    <w:p w14:paraId="1706D756" w14:textId="77777777" w:rsidR="00D226CA" w:rsidRPr="00413E5C" w:rsidRDefault="00D226CA">
      <w:pPr>
        <w:pStyle w:val="1Einrckung"/>
        <w:ind w:left="567" w:hanging="567"/>
        <w:jc w:val="both"/>
      </w:pPr>
      <w:r w:rsidRPr="00413E5C">
        <w:t>3.2</w:t>
      </w:r>
      <w:r w:rsidRPr="00413E5C">
        <w:tab/>
      </w:r>
      <w:r w:rsidRPr="00413E5C">
        <w:tab/>
        <w:t>Um diesen Fertigstellungstermin einzuhalten, sind folgende Zwischentermine vereinbart:</w:t>
      </w:r>
    </w:p>
    <w:p w14:paraId="7C7FCA84" w14:textId="77777777" w:rsidR="00D226CA" w:rsidRPr="00413E5C" w:rsidRDefault="00D226CA">
      <w:pPr>
        <w:pStyle w:val="1Einrckung"/>
        <w:jc w:val="both"/>
      </w:pPr>
    </w:p>
    <w:p w14:paraId="4D8926B5" w14:textId="5DFF79AD" w:rsidR="00D226CA" w:rsidRPr="00413E5C" w:rsidRDefault="00D226CA" w:rsidP="00EB65AD">
      <w:pPr>
        <w:pStyle w:val="1Einrckung"/>
        <w:ind w:left="966"/>
        <w:jc w:val="both"/>
      </w:pPr>
      <w:r w:rsidRPr="00413E5C">
        <w:t>3.2.1</w:t>
      </w:r>
      <w:r w:rsidRPr="00413E5C">
        <w:tab/>
      </w:r>
      <w:r w:rsidR="00F82D3D">
        <w:t xml:space="preserve">Spätester </w:t>
      </w:r>
      <w:r w:rsidRPr="00413E5C">
        <w:t xml:space="preserve">Termin für die Bereitstellung der </w:t>
      </w:r>
      <w:r w:rsidR="00606381">
        <w:t xml:space="preserve">Lieferung DAP </w:t>
      </w:r>
      <w:r w:rsidR="00606381" w:rsidRPr="00AA5B44">
        <w:rPr>
          <w:highlight w:val="yellow"/>
        </w:rPr>
        <w:t>@</w:t>
      </w:r>
      <w:r w:rsidRPr="00413E5C">
        <w:t xml:space="preserve"> ist </w:t>
      </w:r>
      <w:r w:rsidR="00F82D3D">
        <w:t xml:space="preserve">der </w:t>
      </w:r>
      <w:r w:rsidR="00E22FD1" w:rsidRPr="00E22FD1">
        <w:rPr>
          <w:highlight w:val="yellow"/>
        </w:rPr>
        <w:t>@</w:t>
      </w:r>
    </w:p>
    <w:p w14:paraId="7552C6B2" w14:textId="77777777" w:rsidR="002540BF" w:rsidRPr="00413E5C" w:rsidRDefault="002540BF" w:rsidP="002540BF">
      <w:pPr>
        <w:pStyle w:val="1Einrckung"/>
        <w:ind w:left="966"/>
        <w:jc w:val="both"/>
      </w:pPr>
    </w:p>
    <w:p w14:paraId="039D8E0F" w14:textId="41A76EBB" w:rsidR="002540BF" w:rsidRPr="00413E5C" w:rsidRDefault="002540BF" w:rsidP="002540BF">
      <w:pPr>
        <w:pStyle w:val="1Einrckung"/>
        <w:tabs>
          <w:tab w:val="left" w:pos="567"/>
        </w:tabs>
        <w:ind w:left="966"/>
        <w:jc w:val="both"/>
      </w:pPr>
      <w:r w:rsidRPr="00413E5C">
        <w:t>3.2.2</w:t>
      </w:r>
      <w:r w:rsidRPr="00413E5C">
        <w:tab/>
      </w:r>
      <w:r>
        <w:t xml:space="preserve">Der </w:t>
      </w:r>
      <w:proofErr w:type="spellStart"/>
      <w:r w:rsidR="00B5739F">
        <w:t>Installations</w:t>
      </w:r>
      <w:proofErr w:type="spellEnd"/>
      <w:r w:rsidR="00B5739F">
        <w:t xml:space="preserve"> und </w:t>
      </w:r>
      <w:proofErr w:type="spellStart"/>
      <w:r w:rsidR="00F211EC">
        <w:t>Inbetriebnahme</w:t>
      </w:r>
      <w:r w:rsidRPr="00413E5C">
        <w:t>beginn</w:t>
      </w:r>
      <w:proofErr w:type="spellEnd"/>
      <w:r w:rsidRPr="00413E5C">
        <w:t xml:space="preserve"> am Einsatzort </w:t>
      </w:r>
      <w:r w:rsidR="009259B1">
        <w:t xml:space="preserve">(Ukraine) </w:t>
      </w:r>
      <w:r>
        <w:t xml:space="preserve">wird individuell für jedes BHKW-Modul in Abstimmung zwischen AN und AG festgelegt. </w:t>
      </w:r>
    </w:p>
    <w:p w14:paraId="4E5F7E6F" w14:textId="77777777" w:rsidR="002540BF" w:rsidRPr="00413E5C" w:rsidRDefault="002540BF" w:rsidP="002540BF">
      <w:pPr>
        <w:pStyle w:val="1Einrckung"/>
        <w:ind w:left="966"/>
        <w:jc w:val="both"/>
      </w:pPr>
    </w:p>
    <w:p w14:paraId="75F4059B" w14:textId="5C727AC4" w:rsidR="00063FAD" w:rsidRDefault="00063FAD" w:rsidP="00063FAD">
      <w:pPr>
        <w:pStyle w:val="1Einrckung"/>
        <w:ind w:left="966"/>
        <w:jc w:val="both"/>
      </w:pPr>
      <w:r w:rsidRPr="00413E5C">
        <w:t>3.2.3</w:t>
      </w:r>
      <w:r w:rsidRPr="00413E5C">
        <w:tab/>
        <w:t xml:space="preserve">Die </w:t>
      </w:r>
      <w:r w:rsidR="00C6329F">
        <w:t>Installationsdauer</w:t>
      </w:r>
      <w:r w:rsidRPr="00413E5C">
        <w:t xml:space="preserve"> </w:t>
      </w:r>
      <w:r>
        <w:t xml:space="preserve">pro BHKW-Modul </w:t>
      </w:r>
      <w:r w:rsidRPr="00413E5C">
        <w:t xml:space="preserve">beträgt </w:t>
      </w:r>
      <w:r>
        <w:t xml:space="preserve">zwischen </w:t>
      </w:r>
      <w:r w:rsidR="00244A37">
        <w:t>X</w:t>
      </w:r>
      <w:r>
        <w:t xml:space="preserve"> bis</w:t>
      </w:r>
      <w:r w:rsidRPr="00413E5C">
        <w:t xml:space="preserve"> </w:t>
      </w:r>
      <w:r w:rsidR="00244A37">
        <w:t>Y</w:t>
      </w:r>
      <w:r w:rsidRPr="00413E5C">
        <w:t xml:space="preserve"> Kalender</w:t>
      </w:r>
      <w:r>
        <w:t>-t</w:t>
      </w:r>
      <w:r w:rsidRPr="002540BF">
        <w:t>age.</w:t>
      </w:r>
      <w:r>
        <w:t xml:space="preserve"> </w:t>
      </w:r>
    </w:p>
    <w:p w14:paraId="52F882C2" w14:textId="77777777" w:rsidR="00063FAD" w:rsidRDefault="00063FAD" w:rsidP="002540BF">
      <w:pPr>
        <w:pStyle w:val="1Einrckung"/>
        <w:ind w:left="966"/>
        <w:jc w:val="both"/>
      </w:pPr>
    </w:p>
    <w:p w14:paraId="40824FE0" w14:textId="6F9AEEEE" w:rsidR="002540BF" w:rsidRPr="00413E5C" w:rsidRDefault="002540BF" w:rsidP="002540BF">
      <w:pPr>
        <w:pStyle w:val="1Einrckung"/>
        <w:ind w:left="966"/>
        <w:jc w:val="both"/>
      </w:pPr>
      <w:r w:rsidRPr="00413E5C">
        <w:t>3.2.</w:t>
      </w:r>
      <w:r w:rsidR="00063FAD">
        <w:t>4</w:t>
      </w:r>
      <w:r w:rsidRPr="00413E5C">
        <w:tab/>
        <w:t xml:space="preserve">Die </w:t>
      </w:r>
      <w:proofErr w:type="spellStart"/>
      <w:r>
        <w:t>Inbetriebnahmedauer</w:t>
      </w:r>
      <w:proofErr w:type="spellEnd"/>
      <w:r w:rsidRPr="00413E5C">
        <w:t xml:space="preserve"> </w:t>
      </w:r>
      <w:r>
        <w:t xml:space="preserve">pro BHKW-Modul </w:t>
      </w:r>
      <w:r w:rsidRPr="00413E5C">
        <w:t xml:space="preserve">beträgt </w:t>
      </w:r>
      <w:r>
        <w:t>zwischen 2 bis</w:t>
      </w:r>
      <w:r w:rsidRPr="00413E5C">
        <w:t xml:space="preserve"> </w:t>
      </w:r>
      <w:r>
        <w:t>7</w:t>
      </w:r>
      <w:r w:rsidRPr="00413E5C">
        <w:t xml:space="preserve"> Kalender</w:t>
      </w:r>
      <w:r w:rsidR="00B30E1A">
        <w:t>-t</w:t>
      </w:r>
      <w:r w:rsidRPr="002540BF">
        <w:t>age.</w:t>
      </w:r>
      <w:r w:rsidR="00F211EC">
        <w:t xml:space="preserve"> </w:t>
      </w:r>
    </w:p>
    <w:p w14:paraId="0BD6ECCB" w14:textId="77777777" w:rsidR="002540BF" w:rsidRPr="00413E5C" w:rsidRDefault="002540BF" w:rsidP="00EB65AD">
      <w:pPr>
        <w:pStyle w:val="1Einrckung"/>
        <w:ind w:left="966"/>
        <w:jc w:val="both"/>
      </w:pPr>
    </w:p>
    <w:p w14:paraId="21F221B2" w14:textId="77777777" w:rsidR="00D226CA" w:rsidRPr="00413E5C" w:rsidRDefault="00D226CA">
      <w:pPr>
        <w:pStyle w:val="1Einrckung"/>
        <w:ind w:left="567" w:hanging="567"/>
        <w:jc w:val="both"/>
      </w:pPr>
      <w:r w:rsidRPr="00413E5C">
        <w:t>3.3</w:t>
      </w:r>
      <w:r w:rsidRPr="00413E5C">
        <w:tab/>
      </w:r>
      <w:r w:rsidRPr="00413E5C">
        <w:tab/>
        <w:t>Versand</w:t>
      </w:r>
      <w:r w:rsidR="001767D1" w:rsidRPr="00413E5C">
        <w:t xml:space="preserve"> der Lieferung</w:t>
      </w:r>
      <w:r w:rsidRPr="00413E5C">
        <w:t xml:space="preserve">, Ausreise des </w:t>
      </w:r>
      <w:r w:rsidR="00A26EC7" w:rsidRPr="00413E5C">
        <w:t xml:space="preserve">Einsatzpersonals </w:t>
      </w:r>
      <w:r w:rsidRPr="00413E5C">
        <w:t xml:space="preserve">und </w:t>
      </w:r>
      <w:r w:rsidR="00A26EC7" w:rsidRPr="00413E5C">
        <w:t xml:space="preserve">Leistungen am Einsatzort </w:t>
      </w:r>
      <w:r w:rsidRPr="00413E5C">
        <w:t xml:space="preserve">dürfen </w:t>
      </w:r>
      <w:r w:rsidR="001767D1" w:rsidRPr="00413E5C">
        <w:t xml:space="preserve">jeweils </w:t>
      </w:r>
      <w:r w:rsidRPr="00413E5C">
        <w:t xml:space="preserve">nicht </w:t>
      </w:r>
      <w:r w:rsidR="00A26EC7" w:rsidRPr="00413E5C">
        <w:t xml:space="preserve">vor der </w:t>
      </w:r>
      <w:r w:rsidRPr="00413E5C">
        <w:t>ausdrückliche</w:t>
      </w:r>
      <w:r w:rsidR="00A26EC7" w:rsidRPr="00413E5C">
        <w:t>n</w:t>
      </w:r>
      <w:r w:rsidRPr="00413E5C">
        <w:t xml:space="preserve"> </w:t>
      </w:r>
      <w:r w:rsidR="005E3D74" w:rsidRPr="00413E5C">
        <w:t>schriftlichen</w:t>
      </w:r>
      <w:r w:rsidRPr="00413E5C">
        <w:t xml:space="preserve"> Zustimmung </w:t>
      </w:r>
      <w:r w:rsidR="003F1E25" w:rsidRPr="00413E5C">
        <w:t>der</w:t>
      </w:r>
      <w:r w:rsidRPr="00413E5C">
        <w:t xml:space="preserve"> AG erfolgen.</w:t>
      </w:r>
      <w:r w:rsidR="001767D1" w:rsidRPr="00413E5C">
        <w:t xml:space="preserve"> Der AN muss die Zustimmung der AG mindestens zwei Wochen vor den jeweiligen Terminen einholen.</w:t>
      </w:r>
    </w:p>
    <w:p w14:paraId="61037C29" w14:textId="77777777" w:rsidR="00D226CA" w:rsidRPr="00413E5C" w:rsidRDefault="00D226CA">
      <w:pPr>
        <w:pStyle w:val="1Einrckung"/>
      </w:pPr>
    </w:p>
    <w:p w14:paraId="5DBF0A35" w14:textId="77777777" w:rsidR="00D226CA" w:rsidRPr="00413E5C" w:rsidRDefault="00D226CA">
      <w:pPr>
        <w:pStyle w:val="1Einrckung"/>
      </w:pPr>
      <w:r w:rsidRPr="00413E5C">
        <w:t>3.4</w:t>
      </w:r>
      <w:r w:rsidRPr="00413E5C">
        <w:tab/>
        <w:t>§7 Nr. 4 (1) und §14 Nr. 2a VOL/B finden keine Anwendung.</w:t>
      </w:r>
    </w:p>
    <w:p w14:paraId="04F780E1" w14:textId="77777777" w:rsidR="00D226CA" w:rsidRDefault="00D226CA">
      <w:pPr>
        <w:pStyle w:val="1Einrckung"/>
      </w:pPr>
    </w:p>
    <w:p w14:paraId="2617E140" w14:textId="77777777" w:rsidR="004552F5" w:rsidRPr="00413E5C" w:rsidRDefault="004552F5">
      <w:pPr>
        <w:pStyle w:val="1Einrckung"/>
      </w:pPr>
    </w:p>
    <w:p w14:paraId="7D291FD9" w14:textId="77777777" w:rsidR="00D226CA" w:rsidRPr="00413E5C" w:rsidRDefault="00D226CA">
      <w:pPr>
        <w:pStyle w:val="1Einrckung"/>
        <w:rPr>
          <w:b/>
        </w:rPr>
      </w:pPr>
      <w:r w:rsidRPr="00413E5C">
        <w:rPr>
          <w:b/>
        </w:rPr>
        <w:t>4.</w:t>
      </w:r>
      <w:r w:rsidRPr="00413E5C">
        <w:rPr>
          <w:b/>
        </w:rPr>
        <w:tab/>
        <w:t>Preis</w:t>
      </w:r>
    </w:p>
    <w:p w14:paraId="2DB7D29A" w14:textId="09296E22" w:rsidR="00D226CA" w:rsidRDefault="00D226CA">
      <w:pPr>
        <w:pStyle w:val="1Einrckung"/>
      </w:pPr>
    </w:p>
    <w:p w14:paraId="71A4F42F" w14:textId="77777777" w:rsidR="009501F2" w:rsidRDefault="009501F2" w:rsidP="009501F2">
      <w:pPr>
        <w:pStyle w:val="1Einrckung"/>
        <w:rPr>
          <w:highlight w:val="green"/>
        </w:rPr>
      </w:pPr>
    </w:p>
    <w:tbl>
      <w:tblPr>
        <w:tblW w:w="9580" w:type="dxa"/>
        <w:tblLayout w:type="fixed"/>
        <w:tblCellMar>
          <w:left w:w="70" w:type="dxa"/>
          <w:right w:w="70" w:type="dxa"/>
        </w:tblCellMar>
        <w:tblLook w:val="0000" w:firstRow="0" w:lastRow="0" w:firstColumn="0" w:lastColumn="0" w:noHBand="0" w:noVBand="0"/>
      </w:tblPr>
      <w:tblGrid>
        <w:gridCol w:w="1204"/>
        <w:gridCol w:w="6521"/>
        <w:gridCol w:w="1855"/>
      </w:tblGrid>
      <w:tr w:rsidR="00E22FD1" w:rsidRPr="00413E5C" w14:paraId="3BA9647A" w14:textId="77777777" w:rsidTr="007D71C3">
        <w:tc>
          <w:tcPr>
            <w:tcW w:w="1204" w:type="dxa"/>
          </w:tcPr>
          <w:p w14:paraId="276311F2" w14:textId="77777777" w:rsidR="00E22FD1" w:rsidRPr="00413E5C" w:rsidRDefault="00E22FD1" w:rsidP="007D71C3">
            <w:pPr>
              <w:pStyle w:val="1Einrckung"/>
            </w:pPr>
            <w:r w:rsidRPr="00413E5C">
              <w:t>4.1</w:t>
            </w:r>
          </w:p>
        </w:tc>
        <w:tc>
          <w:tcPr>
            <w:tcW w:w="6521" w:type="dxa"/>
          </w:tcPr>
          <w:p w14:paraId="1EB42A03" w14:textId="77777777" w:rsidR="00E22FD1" w:rsidRPr="00413E5C" w:rsidRDefault="00E22FD1" w:rsidP="007D71C3">
            <w:pPr>
              <w:pStyle w:val="1Einrckung"/>
            </w:pPr>
            <w:r w:rsidRPr="00413E5C">
              <w:t>Lieferanteil</w:t>
            </w:r>
          </w:p>
          <w:p w14:paraId="00BC784E" w14:textId="77777777" w:rsidR="00E22FD1" w:rsidRPr="00413E5C" w:rsidRDefault="00E22FD1" w:rsidP="007D71C3">
            <w:pPr>
              <w:pStyle w:val="1Einrckung"/>
            </w:pPr>
          </w:p>
        </w:tc>
        <w:tc>
          <w:tcPr>
            <w:tcW w:w="1855" w:type="dxa"/>
          </w:tcPr>
          <w:p w14:paraId="595FF930" w14:textId="77777777" w:rsidR="00E22FD1" w:rsidRPr="00413E5C" w:rsidRDefault="00E22FD1" w:rsidP="007D71C3">
            <w:pPr>
              <w:pStyle w:val="1Einrckung"/>
              <w:jc w:val="right"/>
            </w:pPr>
          </w:p>
          <w:p w14:paraId="51E790C3" w14:textId="77777777" w:rsidR="00E22FD1" w:rsidRPr="00413E5C" w:rsidRDefault="00E22FD1" w:rsidP="007D71C3">
            <w:pPr>
              <w:pStyle w:val="1Einrckung"/>
              <w:jc w:val="right"/>
            </w:pPr>
          </w:p>
        </w:tc>
      </w:tr>
      <w:tr w:rsidR="00E22FD1" w:rsidRPr="00413E5C" w14:paraId="75C4C7BC" w14:textId="77777777" w:rsidTr="007D71C3">
        <w:tc>
          <w:tcPr>
            <w:tcW w:w="1204" w:type="dxa"/>
          </w:tcPr>
          <w:p w14:paraId="6C807BC7" w14:textId="77777777" w:rsidR="00E22FD1" w:rsidRPr="00413E5C" w:rsidRDefault="00E22FD1" w:rsidP="007D71C3">
            <w:pPr>
              <w:pStyle w:val="1Einrckung"/>
            </w:pPr>
          </w:p>
        </w:tc>
        <w:tc>
          <w:tcPr>
            <w:tcW w:w="6521" w:type="dxa"/>
          </w:tcPr>
          <w:p w14:paraId="18196ADF" w14:textId="77777777" w:rsidR="00E22FD1" w:rsidRPr="00413E5C" w:rsidRDefault="00E22FD1" w:rsidP="007D71C3">
            <w:r w:rsidRPr="00413E5C">
              <w:t xml:space="preserve">Festpreis gemäß 3.1. AEB mit Ausnahme der in 4.2 genannten Leistungen  </w:t>
            </w:r>
          </w:p>
        </w:tc>
        <w:tc>
          <w:tcPr>
            <w:tcW w:w="1855" w:type="dxa"/>
          </w:tcPr>
          <w:p w14:paraId="22259DF1" w14:textId="77777777" w:rsidR="00E22FD1" w:rsidRPr="00413E5C" w:rsidRDefault="00E22FD1" w:rsidP="007D71C3">
            <w:pPr>
              <w:pStyle w:val="1Einrckung"/>
              <w:jc w:val="right"/>
            </w:pPr>
            <w:r w:rsidRPr="007F0748">
              <w:rPr>
                <w:highlight w:val="yellow"/>
              </w:rPr>
              <w:t>@</w:t>
            </w:r>
            <w:r w:rsidRPr="00413E5C">
              <w:t xml:space="preserve"> €</w:t>
            </w:r>
          </w:p>
          <w:p w14:paraId="1828F17B" w14:textId="77777777" w:rsidR="00E22FD1" w:rsidRPr="00413E5C" w:rsidRDefault="00E22FD1" w:rsidP="007D71C3">
            <w:pPr>
              <w:pStyle w:val="1Einrckung"/>
              <w:jc w:val="right"/>
            </w:pPr>
          </w:p>
        </w:tc>
      </w:tr>
    </w:tbl>
    <w:p w14:paraId="192F5F26" w14:textId="77777777" w:rsidR="00E22FD1" w:rsidRPr="00413E5C" w:rsidRDefault="00E22FD1" w:rsidP="00E22FD1">
      <w:pPr>
        <w:pStyle w:val="1Einrckung"/>
      </w:pPr>
    </w:p>
    <w:tbl>
      <w:tblPr>
        <w:tblW w:w="9652" w:type="dxa"/>
        <w:tblInd w:w="-72" w:type="dxa"/>
        <w:tblLayout w:type="fixed"/>
        <w:tblCellMar>
          <w:left w:w="70" w:type="dxa"/>
          <w:right w:w="70" w:type="dxa"/>
        </w:tblCellMar>
        <w:tblLook w:val="0000" w:firstRow="0" w:lastRow="0" w:firstColumn="0" w:lastColumn="0" w:noHBand="0" w:noVBand="0"/>
      </w:tblPr>
      <w:tblGrid>
        <w:gridCol w:w="72"/>
        <w:gridCol w:w="1204"/>
        <w:gridCol w:w="6521"/>
        <w:gridCol w:w="1855"/>
      </w:tblGrid>
      <w:tr w:rsidR="00E22FD1" w:rsidRPr="00413E5C" w14:paraId="667E54A6" w14:textId="77777777" w:rsidTr="007D71C3">
        <w:tc>
          <w:tcPr>
            <w:tcW w:w="1276" w:type="dxa"/>
            <w:gridSpan w:val="2"/>
          </w:tcPr>
          <w:p w14:paraId="4962055A" w14:textId="77777777" w:rsidR="00E22FD1" w:rsidRPr="00413E5C" w:rsidRDefault="00E22FD1" w:rsidP="007D71C3">
            <w:pPr>
              <w:pStyle w:val="1Einrckung"/>
            </w:pPr>
            <w:r w:rsidRPr="00413E5C">
              <w:t>4.2</w:t>
            </w:r>
          </w:p>
        </w:tc>
        <w:tc>
          <w:tcPr>
            <w:tcW w:w="6521" w:type="dxa"/>
          </w:tcPr>
          <w:p w14:paraId="507431A6" w14:textId="4EE58625" w:rsidR="00E22FD1" w:rsidRPr="00413E5C" w:rsidRDefault="00E22FD1" w:rsidP="00D76333">
            <w:pPr>
              <w:pStyle w:val="1Einrckung"/>
              <w:tabs>
                <w:tab w:val="clear" w:pos="483"/>
                <w:tab w:val="left" w:pos="1"/>
              </w:tabs>
              <w:ind w:left="0" w:firstLine="0"/>
            </w:pPr>
            <w:r w:rsidRPr="00413E5C">
              <w:t xml:space="preserve">Anteil für Leistungen am Einsatzort </w:t>
            </w:r>
            <w:r>
              <w:t>(</w:t>
            </w:r>
            <w:proofErr w:type="spellStart"/>
            <w:r w:rsidR="00D76333">
              <w:t>Installlation</w:t>
            </w:r>
            <w:proofErr w:type="spellEnd"/>
            <w:r w:rsidR="00D76333">
              <w:t xml:space="preserve">, </w:t>
            </w:r>
            <w:r w:rsidRPr="00EE69F2">
              <w:t>Inbetriebnahme)</w:t>
            </w:r>
          </w:p>
          <w:p w14:paraId="14A192FC" w14:textId="77777777" w:rsidR="00E22FD1" w:rsidRPr="00413E5C" w:rsidRDefault="00E22FD1" w:rsidP="007D71C3">
            <w:pPr>
              <w:pStyle w:val="1Einrckung"/>
            </w:pPr>
          </w:p>
        </w:tc>
        <w:tc>
          <w:tcPr>
            <w:tcW w:w="1855" w:type="dxa"/>
          </w:tcPr>
          <w:p w14:paraId="159093AF" w14:textId="77777777" w:rsidR="00E22FD1" w:rsidRPr="00413E5C" w:rsidRDefault="00E22FD1" w:rsidP="007D71C3">
            <w:pPr>
              <w:pStyle w:val="1Einrckung"/>
              <w:jc w:val="right"/>
            </w:pPr>
          </w:p>
        </w:tc>
      </w:tr>
      <w:tr w:rsidR="00E22FD1" w:rsidRPr="00413E5C" w14:paraId="31DACEC0" w14:textId="77777777" w:rsidTr="007D71C3">
        <w:tc>
          <w:tcPr>
            <w:tcW w:w="1276" w:type="dxa"/>
            <w:gridSpan w:val="2"/>
          </w:tcPr>
          <w:p w14:paraId="1782475D" w14:textId="77777777" w:rsidR="00E22FD1" w:rsidRPr="00413E5C" w:rsidRDefault="00E22FD1" w:rsidP="007D71C3">
            <w:pPr>
              <w:pStyle w:val="1Einrckung"/>
            </w:pPr>
            <w:r w:rsidRPr="00413E5C">
              <w:t xml:space="preserve">              </w:t>
            </w:r>
          </w:p>
        </w:tc>
        <w:tc>
          <w:tcPr>
            <w:tcW w:w="6521" w:type="dxa"/>
          </w:tcPr>
          <w:p w14:paraId="7BF87334" w14:textId="77777777" w:rsidR="00E22FD1" w:rsidRPr="00413E5C" w:rsidRDefault="00E22FD1" w:rsidP="007D71C3">
            <w:r>
              <w:fldChar w:fldCharType="begin">
                <w:ffData>
                  <w:name w:val="Kontrollkästchen8"/>
                  <w:enabled/>
                  <w:calcOnExit w:val="0"/>
                  <w:checkBox>
                    <w:sizeAuto/>
                    <w:default w:val="1"/>
                  </w:checkBox>
                </w:ffData>
              </w:fldChar>
            </w:r>
            <w:bookmarkStart w:id="0" w:name="Kontrollkästchen8"/>
            <w:r>
              <w:instrText xml:space="preserve"> FORMCHECKBOX </w:instrText>
            </w:r>
            <w:r>
              <w:fldChar w:fldCharType="separate"/>
            </w:r>
            <w:r>
              <w:fldChar w:fldCharType="end"/>
            </w:r>
            <w:bookmarkEnd w:id="0"/>
            <w:r w:rsidRPr="00413E5C">
              <w:t xml:space="preserve"> pauschal</w:t>
            </w:r>
          </w:p>
          <w:p w14:paraId="0568897B" w14:textId="77777777" w:rsidR="00E22FD1" w:rsidRPr="00413E5C" w:rsidRDefault="00E22FD1" w:rsidP="007D71C3">
            <w:pPr>
              <w:pStyle w:val="1Einrckung"/>
            </w:pPr>
          </w:p>
        </w:tc>
        <w:tc>
          <w:tcPr>
            <w:tcW w:w="1855" w:type="dxa"/>
          </w:tcPr>
          <w:p w14:paraId="166EE344" w14:textId="77777777" w:rsidR="00E22FD1" w:rsidRPr="00413E5C" w:rsidRDefault="00E22FD1" w:rsidP="007D71C3">
            <w:pPr>
              <w:pStyle w:val="1Einrckung"/>
              <w:jc w:val="right"/>
            </w:pPr>
            <w:r w:rsidRPr="007F0748">
              <w:rPr>
                <w:highlight w:val="yellow"/>
              </w:rPr>
              <w:t>@</w:t>
            </w:r>
            <w:r w:rsidRPr="00413E5C">
              <w:t xml:space="preserve"> €</w:t>
            </w:r>
          </w:p>
          <w:p w14:paraId="3711684B" w14:textId="77777777" w:rsidR="00E22FD1" w:rsidRPr="00413E5C" w:rsidRDefault="00E22FD1" w:rsidP="007D71C3">
            <w:pPr>
              <w:pStyle w:val="1Einrckung"/>
              <w:jc w:val="right"/>
            </w:pPr>
          </w:p>
        </w:tc>
      </w:tr>
      <w:tr w:rsidR="00E22FD1" w:rsidRPr="00413E5C" w14:paraId="7E370FB8" w14:textId="77777777" w:rsidTr="007D71C3">
        <w:tc>
          <w:tcPr>
            <w:tcW w:w="1276" w:type="dxa"/>
            <w:gridSpan w:val="2"/>
          </w:tcPr>
          <w:p w14:paraId="323A7CDC" w14:textId="77777777" w:rsidR="00E22FD1" w:rsidRPr="00413E5C" w:rsidRDefault="00E22FD1" w:rsidP="007D71C3">
            <w:pPr>
              <w:pStyle w:val="1Einrckung"/>
            </w:pPr>
          </w:p>
        </w:tc>
        <w:tc>
          <w:tcPr>
            <w:tcW w:w="6521" w:type="dxa"/>
          </w:tcPr>
          <w:p w14:paraId="08D4C6FD" w14:textId="77777777" w:rsidR="00E22FD1" w:rsidRPr="00413E5C" w:rsidRDefault="00E22FD1" w:rsidP="007D71C3">
            <w:r w:rsidRPr="00413E5C">
              <w:t xml:space="preserve">In dieser Pauschale sind sämtliche Kosten der Leistungen vor Ort enthalten </w:t>
            </w:r>
          </w:p>
          <w:p w14:paraId="65E27AD3" w14:textId="77777777" w:rsidR="00E22FD1" w:rsidRPr="00413E5C" w:rsidRDefault="00E22FD1" w:rsidP="007D71C3">
            <w:r>
              <w:t>(</w:t>
            </w:r>
            <w:r w:rsidRPr="00413E5C">
              <w:t xml:space="preserve">einschließlich Reisekosten Unterkunftskosten, Verpflegungskosten, Versicherung) </w:t>
            </w:r>
          </w:p>
          <w:p w14:paraId="3C8EE338" w14:textId="77777777" w:rsidR="00E22FD1" w:rsidRPr="00413E5C" w:rsidRDefault="00E22FD1" w:rsidP="007D71C3"/>
        </w:tc>
        <w:tc>
          <w:tcPr>
            <w:tcW w:w="1855" w:type="dxa"/>
          </w:tcPr>
          <w:p w14:paraId="50AFAAC4" w14:textId="77777777" w:rsidR="00E22FD1" w:rsidRPr="00413E5C" w:rsidRDefault="00E22FD1" w:rsidP="007D71C3">
            <w:pPr>
              <w:pStyle w:val="1Einrckung"/>
              <w:jc w:val="right"/>
            </w:pPr>
          </w:p>
        </w:tc>
      </w:tr>
      <w:tr w:rsidR="00E22FD1" w:rsidRPr="00413E5C" w14:paraId="17F6F484" w14:textId="77777777" w:rsidTr="007D71C3">
        <w:trPr>
          <w:gridBefore w:val="1"/>
          <w:wBefore w:w="72" w:type="dxa"/>
        </w:trPr>
        <w:tc>
          <w:tcPr>
            <w:tcW w:w="1204" w:type="dxa"/>
          </w:tcPr>
          <w:p w14:paraId="216302FA" w14:textId="77777777" w:rsidR="00E22FD1" w:rsidRPr="00413E5C" w:rsidRDefault="00E22FD1" w:rsidP="007D71C3">
            <w:pPr>
              <w:pStyle w:val="1Einrckung"/>
            </w:pPr>
            <w:r w:rsidRPr="00413E5C">
              <w:t>4.</w:t>
            </w:r>
            <w:r>
              <w:t>3</w:t>
            </w:r>
          </w:p>
        </w:tc>
        <w:tc>
          <w:tcPr>
            <w:tcW w:w="6521" w:type="dxa"/>
          </w:tcPr>
          <w:p w14:paraId="6E75F17B" w14:textId="77777777" w:rsidR="00E22FD1" w:rsidRPr="00413E5C" w:rsidRDefault="00E22FD1" w:rsidP="007D71C3">
            <w:pPr>
              <w:pStyle w:val="1Einrckung"/>
            </w:pPr>
            <w:r w:rsidRPr="00413E5C">
              <w:t>Gesamtpreis</w:t>
            </w:r>
          </w:p>
          <w:p w14:paraId="3DBDF285" w14:textId="77777777" w:rsidR="00E22FD1" w:rsidRPr="00413E5C" w:rsidRDefault="00E22FD1" w:rsidP="007D71C3">
            <w:pPr>
              <w:pStyle w:val="1Einrckung"/>
            </w:pPr>
          </w:p>
        </w:tc>
        <w:tc>
          <w:tcPr>
            <w:tcW w:w="1855" w:type="dxa"/>
          </w:tcPr>
          <w:p w14:paraId="3B0DB574" w14:textId="77777777" w:rsidR="00E22FD1" w:rsidRPr="00413E5C" w:rsidRDefault="00E22FD1" w:rsidP="007D71C3">
            <w:pPr>
              <w:pStyle w:val="1Einrckung"/>
              <w:jc w:val="right"/>
            </w:pPr>
          </w:p>
        </w:tc>
      </w:tr>
      <w:tr w:rsidR="00E22FD1" w:rsidRPr="00413E5C" w14:paraId="1B255EE4" w14:textId="77777777" w:rsidTr="007D71C3">
        <w:trPr>
          <w:gridBefore w:val="1"/>
          <w:wBefore w:w="72" w:type="dxa"/>
        </w:trPr>
        <w:tc>
          <w:tcPr>
            <w:tcW w:w="1204" w:type="dxa"/>
          </w:tcPr>
          <w:p w14:paraId="780F2977" w14:textId="77777777" w:rsidR="00E22FD1" w:rsidRPr="00413E5C" w:rsidRDefault="00E22FD1" w:rsidP="007D71C3">
            <w:pPr>
              <w:pStyle w:val="1Einrckung"/>
            </w:pPr>
          </w:p>
        </w:tc>
        <w:tc>
          <w:tcPr>
            <w:tcW w:w="6521" w:type="dxa"/>
          </w:tcPr>
          <w:p w14:paraId="78B6BF4D" w14:textId="77777777" w:rsidR="00E22FD1" w:rsidRPr="00413E5C" w:rsidRDefault="00E22FD1" w:rsidP="007D71C3">
            <w:r w:rsidRPr="00413E5C">
              <w:t>Der Gesamtpreis (Summe Ziffer 4.1, 4.2 und 4.3) beträgt insgesamt bis zu</w:t>
            </w:r>
          </w:p>
          <w:p w14:paraId="15D5DD98" w14:textId="77777777" w:rsidR="00E22FD1" w:rsidRPr="00413E5C" w:rsidRDefault="00E22FD1" w:rsidP="007D71C3"/>
          <w:p w14:paraId="581C56B8" w14:textId="77777777" w:rsidR="00E22FD1" w:rsidRDefault="00E22FD1" w:rsidP="007D71C3">
            <w:r w:rsidRPr="00413E5C">
              <w:t xml:space="preserve">( in Worten: Euro  </w:t>
            </w:r>
            <w:r w:rsidRPr="007F0748">
              <w:rPr>
                <w:highlight w:val="yellow"/>
              </w:rPr>
              <w:t>@</w:t>
            </w:r>
            <w:r w:rsidRPr="00413E5C">
              <w:t xml:space="preserve"> )</w:t>
            </w:r>
          </w:p>
          <w:p w14:paraId="48A2C3FE" w14:textId="77777777" w:rsidR="00E22FD1" w:rsidRPr="00413E5C" w:rsidRDefault="00E22FD1" w:rsidP="007D71C3"/>
        </w:tc>
        <w:tc>
          <w:tcPr>
            <w:tcW w:w="1855" w:type="dxa"/>
          </w:tcPr>
          <w:p w14:paraId="2745D4D2" w14:textId="77777777" w:rsidR="00E22FD1" w:rsidRPr="00413E5C" w:rsidRDefault="00E22FD1" w:rsidP="007D71C3">
            <w:pPr>
              <w:pStyle w:val="1Einrckung"/>
              <w:jc w:val="right"/>
            </w:pPr>
            <w:r w:rsidRPr="007F0748">
              <w:rPr>
                <w:highlight w:val="yellow"/>
              </w:rPr>
              <w:t>@</w:t>
            </w:r>
            <w:r w:rsidRPr="00413E5C">
              <w:t xml:space="preserve"> €</w:t>
            </w:r>
          </w:p>
          <w:p w14:paraId="3D024532" w14:textId="77777777" w:rsidR="00E22FD1" w:rsidRPr="00413E5C" w:rsidRDefault="00E22FD1" w:rsidP="007D71C3">
            <w:pPr>
              <w:pStyle w:val="1Einrckung"/>
              <w:jc w:val="right"/>
            </w:pPr>
          </w:p>
        </w:tc>
      </w:tr>
    </w:tbl>
    <w:p w14:paraId="37513FCA" w14:textId="77777777" w:rsidR="00FB1717" w:rsidRDefault="00FB1717" w:rsidP="009501F2">
      <w:pPr>
        <w:pStyle w:val="1Einrckung"/>
        <w:ind w:left="0" w:firstLine="0"/>
      </w:pPr>
    </w:p>
    <w:p w14:paraId="58B8E68F" w14:textId="77777777" w:rsidR="00D226CA" w:rsidRPr="00413E5C" w:rsidRDefault="00D226CA">
      <w:pPr>
        <w:pStyle w:val="1Einrckung"/>
      </w:pPr>
    </w:p>
    <w:p w14:paraId="4871EE71" w14:textId="77777777" w:rsidR="00D226CA" w:rsidRPr="00413E5C" w:rsidRDefault="00D226CA">
      <w:pPr>
        <w:pStyle w:val="1Einrckung"/>
        <w:jc w:val="both"/>
      </w:pPr>
      <w:r w:rsidRPr="00413E5C">
        <w:tab/>
        <w:t xml:space="preserve">Über diesen Preis hinausgehende Vergütungen und Kostenerstattungen werden nicht gezahlt. </w:t>
      </w:r>
    </w:p>
    <w:p w14:paraId="55D52D81" w14:textId="77777777" w:rsidR="00D226CA" w:rsidRPr="00413E5C" w:rsidRDefault="00D226CA">
      <w:pPr>
        <w:pStyle w:val="1Einrckung"/>
      </w:pPr>
    </w:p>
    <w:p w14:paraId="6E3FA080" w14:textId="3C4A9D46" w:rsidR="007777CA" w:rsidRPr="00413E5C" w:rsidRDefault="007777CA" w:rsidP="004552F5">
      <w:pPr>
        <w:ind w:left="483" w:hanging="483"/>
        <w:jc w:val="both"/>
      </w:pPr>
      <w:r w:rsidRPr="00413E5C">
        <w:t>4.</w:t>
      </w:r>
      <w:r w:rsidR="008B3F33">
        <w:t>4</w:t>
      </w:r>
      <w:r w:rsidRPr="00413E5C">
        <w:tab/>
        <w:t xml:space="preserve">Die Leistung unter diesem Vertrag ist eine mittelbare Leistung zu einem öffentlichen Auftrag, so dass für diesen Vertrag das öffentliche Preisrecht (Verordnung PR </w:t>
      </w:r>
      <w:r w:rsidR="005E3D74" w:rsidRPr="00413E5C">
        <w:t>Nr.</w:t>
      </w:r>
      <w:r w:rsidRPr="00413E5C">
        <w:t xml:space="preserve"> 30/53 über die Preise bei öffentlichen Aufträgen) zur Anwendung kommt. Damit unterliegt dieser Vertrag der Preisprüfung durch die zuständige Preisbehörde.</w:t>
      </w:r>
    </w:p>
    <w:p w14:paraId="19FD4B42" w14:textId="77777777" w:rsidR="00D226CA" w:rsidRDefault="00D226CA">
      <w:pPr>
        <w:pStyle w:val="1Einrckung"/>
        <w:rPr>
          <w:b/>
        </w:rPr>
      </w:pPr>
    </w:p>
    <w:p w14:paraId="405BE20D" w14:textId="77777777" w:rsidR="00E22FD1" w:rsidRDefault="00E22FD1">
      <w:pPr>
        <w:pStyle w:val="1Einrckung"/>
        <w:rPr>
          <w:b/>
        </w:rPr>
      </w:pPr>
    </w:p>
    <w:p w14:paraId="253CE717" w14:textId="77777777" w:rsidR="004552F5" w:rsidRPr="00413E5C" w:rsidRDefault="004552F5" w:rsidP="008F15C6">
      <w:pPr>
        <w:pStyle w:val="1Einrckung"/>
        <w:ind w:left="0" w:firstLine="0"/>
        <w:rPr>
          <w:b/>
        </w:rPr>
      </w:pPr>
    </w:p>
    <w:p w14:paraId="2C7A151B" w14:textId="77777777" w:rsidR="00D226CA" w:rsidRPr="00413E5C" w:rsidRDefault="00D226CA">
      <w:pPr>
        <w:pStyle w:val="1Einrckung"/>
        <w:jc w:val="both"/>
        <w:rPr>
          <w:b/>
        </w:rPr>
      </w:pPr>
      <w:r w:rsidRPr="00413E5C">
        <w:rPr>
          <w:b/>
        </w:rPr>
        <w:t>5.</w:t>
      </w:r>
      <w:r w:rsidRPr="00413E5C">
        <w:rPr>
          <w:b/>
        </w:rPr>
        <w:tab/>
        <w:t>Zahlungsplan und Fälligkeit</w:t>
      </w:r>
    </w:p>
    <w:p w14:paraId="628865AD" w14:textId="77777777" w:rsidR="00D226CA" w:rsidRPr="00413E5C" w:rsidRDefault="00D226CA">
      <w:pPr>
        <w:pStyle w:val="1Einrckung"/>
        <w:jc w:val="both"/>
      </w:pPr>
    </w:p>
    <w:p w14:paraId="3E87B0A1" w14:textId="77777777" w:rsidR="0033137D" w:rsidRDefault="0033137D" w:rsidP="0033137D">
      <w:pPr>
        <w:pStyle w:val="1Einrckung"/>
        <w:jc w:val="both"/>
      </w:pPr>
      <w:r w:rsidRPr="00413E5C">
        <w:t>5.1</w:t>
      </w:r>
      <w:r w:rsidRPr="00413E5C">
        <w:tab/>
      </w:r>
      <w:r>
        <w:t xml:space="preserve">100% Zahlung des Auftragswertes (4.2 Gesamtpreis) </w:t>
      </w:r>
      <w:r w:rsidRPr="00413E5C">
        <w:t xml:space="preserve">als </w:t>
      </w:r>
      <w:r>
        <w:t>Voraus</w:t>
      </w:r>
      <w:r w:rsidRPr="00413E5C">
        <w:t xml:space="preserve">zahlung nach Vertragsschluss und Vorlage einer </w:t>
      </w:r>
      <w:r w:rsidRPr="00EE69F2">
        <w:t>Vorauszahlungsgarantie</w:t>
      </w:r>
      <w:r w:rsidRPr="00413E5C">
        <w:t xml:space="preserve"> gemäß beigefügtem Muster (Anlage </w:t>
      </w:r>
      <w:r>
        <w:t>4</w:t>
      </w:r>
      <w:r w:rsidRPr="00413E5C">
        <w:t>).</w:t>
      </w:r>
    </w:p>
    <w:p w14:paraId="768FD652" w14:textId="77777777" w:rsidR="0033137D" w:rsidRPr="00413E5C" w:rsidRDefault="0033137D" w:rsidP="0033137D">
      <w:pPr>
        <w:pStyle w:val="1Einrckung"/>
        <w:jc w:val="both"/>
      </w:pPr>
    </w:p>
    <w:p w14:paraId="071DECB9" w14:textId="77777777" w:rsidR="0033137D" w:rsidRDefault="0033137D" w:rsidP="0033137D">
      <w:pPr>
        <w:pStyle w:val="1Einrckung"/>
        <w:jc w:val="both"/>
      </w:pPr>
      <w:r>
        <w:t>5.2</w:t>
      </w:r>
      <w:r>
        <w:tab/>
        <w:t>Die Rückgabe der Vorauszahlungsgarantie erfolgt gegen Vorlage der Abnahmebescheinigungen (Anlage 5) aller Aufstellungsorte und nach Beseitigung darin festgestellter Mängel. Eine entsprechende Abschlussrechnung ist zu erstellen.</w:t>
      </w:r>
    </w:p>
    <w:p w14:paraId="220F1C19" w14:textId="77777777" w:rsidR="0033137D" w:rsidRPr="00413E5C" w:rsidRDefault="0033137D" w:rsidP="0033137D">
      <w:pPr>
        <w:pStyle w:val="1Einrckung"/>
        <w:jc w:val="both"/>
        <w:rPr>
          <w:sz w:val="20"/>
        </w:rPr>
      </w:pPr>
    </w:p>
    <w:p w14:paraId="38B5A8F9" w14:textId="77777777" w:rsidR="0033137D" w:rsidRDefault="0033137D" w:rsidP="0033137D">
      <w:pPr>
        <w:pStyle w:val="1Einrckung"/>
        <w:jc w:val="both"/>
      </w:pPr>
      <w:r w:rsidRPr="00413E5C">
        <w:t>5.</w:t>
      </w:r>
      <w:r>
        <w:t>3</w:t>
      </w:r>
      <w:r w:rsidRPr="00413E5C">
        <w:tab/>
      </w:r>
      <w:r>
        <w:t>Vorauszahlungsgarantien m</w:t>
      </w:r>
      <w:r w:rsidRPr="00413E5C">
        <w:t>üssen von einem von der AG akzeptierten Kreditinstitut oder Kreditversicherung ausgestellt sein. Verbindliche Muster sind als Anlagen</w:t>
      </w:r>
      <w:r>
        <w:t xml:space="preserve"> 4 </w:t>
      </w:r>
      <w:r w:rsidRPr="00413E5C">
        <w:t>diesem Vertrag beigefügt.</w:t>
      </w:r>
    </w:p>
    <w:p w14:paraId="2C2033A5" w14:textId="77777777" w:rsidR="0033137D" w:rsidRDefault="0033137D" w:rsidP="0033137D">
      <w:pPr>
        <w:pStyle w:val="1Einrckung"/>
        <w:jc w:val="both"/>
      </w:pPr>
    </w:p>
    <w:p w14:paraId="6A6A1CF3" w14:textId="77777777" w:rsidR="0033137D" w:rsidRDefault="0033137D" w:rsidP="0033137D">
      <w:pPr>
        <w:pStyle w:val="1Einrckung"/>
        <w:jc w:val="both"/>
      </w:pPr>
      <w:r>
        <w:t>5.4</w:t>
      </w:r>
      <w:r>
        <w:tab/>
      </w:r>
      <w:r w:rsidRPr="003F117E">
        <w:t xml:space="preserve">Zahlungen werden nach Eintritt der in 5.1 genannten Bedingungen und </w:t>
      </w:r>
      <w:r>
        <w:t>sofort</w:t>
      </w:r>
      <w:r w:rsidRPr="003F117E">
        <w:t xml:space="preserve"> nach Erhalt einer vertragsgemäßen Rechnung und der außerdem gemäß AEB vorzulegenden Dokumente fällig. </w:t>
      </w:r>
    </w:p>
    <w:p w14:paraId="0AE8248B" w14:textId="77777777" w:rsidR="000F56F5" w:rsidRPr="004F0059" w:rsidRDefault="000F56F5" w:rsidP="000F56F5">
      <w:pPr>
        <w:pStyle w:val="1Einrckung"/>
        <w:ind w:left="0" w:firstLine="0"/>
        <w:jc w:val="both"/>
      </w:pPr>
    </w:p>
    <w:p w14:paraId="4090B7CE" w14:textId="4C38776A" w:rsidR="000F56F5" w:rsidRPr="003F117E" w:rsidRDefault="000F56F5" w:rsidP="000F56F5">
      <w:pPr>
        <w:pStyle w:val="1Einrckung"/>
        <w:jc w:val="both"/>
      </w:pPr>
      <w:r w:rsidRPr="004F0059">
        <w:t>5.5</w:t>
      </w:r>
      <w:r w:rsidRPr="004F0059">
        <w:tab/>
        <w:t>Gegen Vorlage von Teilrechnungen für bereits erfolgreich in Betrieb genommene Anlagen (Nachweis durch die Vorlage der jeweiligen Abnahmebescheinigung (Anlage 5)), beantragt d</w:t>
      </w:r>
      <w:r w:rsidR="007B7456">
        <w:t>ie</w:t>
      </w:r>
      <w:r w:rsidRPr="004F0059">
        <w:t xml:space="preserve"> AG eine entsprechende Reduzierung der Vorauszahlungsgarantie (Teilhaftungsentlassung) beim Bürgen/Kreditinstitut des AN. Die Teilrechnungen müssen dabei einen Mindestbetrag von </w:t>
      </w:r>
      <w:r w:rsidRPr="000F56F5">
        <w:rPr>
          <w:highlight w:val="yellow"/>
        </w:rPr>
        <w:t>@</w:t>
      </w:r>
      <w:r w:rsidRPr="00AF3860">
        <w:t xml:space="preserve"> €</w:t>
      </w:r>
      <w:r w:rsidRPr="004F0059">
        <w:t xml:space="preserve"> ausweisen.</w:t>
      </w:r>
    </w:p>
    <w:p w14:paraId="03E59895" w14:textId="77777777" w:rsidR="0033137D" w:rsidRDefault="0033137D" w:rsidP="0033137D">
      <w:pPr>
        <w:pStyle w:val="1Einrckung"/>
        <w:jc w:val="both"/>
      </w:pPr>
    </w:p>
    <w:p w14:paraId="4B53E5FD" w14:textId="39D2F20C" w:rsidR="007A7316" w:rsidRPr="008F1FB0" w:rsidRDefault="007A7316" w:rsidP="007A7316">
      <w:pPr>
        <w:jc w:val="both"/>
        <w:rPr>
          <w:rStyle w:val="Seitenzahl"/>
          <w:rFonts w:cs="Arial"/>
          <w:b/>
          <w:bCs/>
        </w:rPr>
      </w:pPr>
      <w:r>
        <w:t>5.</w:t>
      </w:r>
      <w:r w:rsidR="00A332A2">
        <w:t>6</w:t>
      </w:r>
      <w:r w:rsidR="000F56F5">
        <w:t xml:space="preserve">   </w:t>
      </w:r>
      <w:r w:rsidRPr="00AA5B44">
        <w:rPr>
          <w:rStyle w:val="Seitenzahl"/>
          <w:rFonts w:cs="Arial"/>
          <w:sz w:val="22"/>
          <w:szCs w:val="18"/>
        </w:rPr>
        <w:t>Rechnungsstellung</w:t>
      </w:r>
    </w:p>
    <w:p w14:paraId="6CAB08C1" w14:textId="77777777" w:rsidR="007A7316" w:rsidRDefault="007A7316" w:rsidP="007A7316">
      <w:pPr>
        <w:jc w:val="both"/>
        <w:rPr>
          <w:rStyle w:val="Seitenzahl"/>
          <w:rFonts w:cs="Arial"/>
        </w:rPr>
      </w:pPr>
    </w:p>
    <w:p w14:paraId="787BB8E4" w14:textId="77777777" w:rsidR="007A7316" w:rsidRPr="00EB7C65" w:rsidRDefault="007A7316" w:rsidP="007A7316">
      <w:pPr>
        <w:jc w:val="both"/>
      </w:pPr>
      <w:r w:rsidRPr="00EB7C65">
        <w:t xml:space="preserve">Rechnungen sind grundsätzlich im Format </w:t>
      </w:r>
      <w:proofErr w:type="spellStart"/>
      <w:r w:rsidRPr="00F075DD">
        <w:rPr>
          <w:b/>
          <w:bCs/>
        </w:rPr>
        <w:t>XRechnung</w:t>
      </w:r>
      <w:proofErr w:type="spellEnd"/>
      <w:r w:rsidRPr="00EB7C65">
        <w:t xml:space="preserve"> bzw. CEN-konform (EN 16931-1) in der aktuellen Version </w:t>
      </w:r>
      <w:r>
        <w:t xml:space="preserve">oder </w:t>
      </w:r>
      <w:r w:rsidRPr="00F075DD">
        <w:rPr>
          <w:b/>
          <w:bCs/>
        </w:rPr>
        <w:t>PDF-Rechnung</w:t>
      </w:r>
      <w:r>
        <w:t xml:space="preserve"> </w:t>
      </w:r>
      <w:r w:rsidRPr="00EB7C65">
        <w:t>einzureichen.</w:t>
      </w:r>
    </w:p>
    <w:p w14:paraId="3D70E882" w14:textId="77777777" w:rsidR="007A7316" w:rsidRPr="00EB7C65" w:rsidRDefault="007A7316" w:rsidP="007A7316">
      <w:pPr>
        <w:jc w:val="both"/>
      </w:pPr>
      <w:r w:rsidRPr="00EB7C65">
        <w:t> </w:t>
      </w:r>
    </w:p>
    <w:p w14:paraId="74098C51" w14:textId="77777777" w:rsidR="004D1F06" w:rsidRPr="00926A85" w:rsidRDefault="004D1F06" w:rsidP="004D1F06">
      <w:pPr>
        <w:jc w:val="both"/>
      </w:pPr>
      <w:r>
        <w:t xml:space="preserve">Die Vorauszahlungsrechnung ist als solche zu bezeichnen und an </w:t>
      </w:r>
      <w:hyperlink r:id="rId7">
        <w:r w:rsidRPr="00926A85">
          <w:rPr>
            <w:rStyle w:val="Hyperlink"/>
          </w:rPr>
          <w:t>fin.processing.DE@giz.de</w:t>
        </w:r>
      </w:hyperlink>
      <w:r>
        <w:t xml:space="preserve"> zu senden. </w:t>
      </w:r>
    </w:p>
    <w:p w14:paraId="2F948970" w14:textId="435362C9" w:rsidR="007A7316" w:rsidRDefault="004D1F06" w:rsidP="007A7316">
      <w:pPr>
        <w:jc w:val="both"/>
      </w:pPr>
      <w:r>
        <w:t xml:space="preserve">Die Schlussrechnung nach erfolgter Leistung </w:t>
      </w:r>
      <w:r w:rsidR="00C60538">
        <w:t xml:space="preserve">ist als solche zu bezeichnen und an </w:t>
      </w:r>
      <w:hyperlink r:id="rId8" w:history="1">
        <w:r w:rsidR="007A7316" w:rsidRPr="001E6C9F">
          <w:rPr>
            <w:rStyle w:val="Hyperlink"/>
          </w:rPr>
          <w:t>invoice_DE@giz.de</w:t>
        </w:r>
      </w:hyperlink>
      <w:r w:rsidR="00C60538">
        <w:t xml:space="preserve"> zu senden</w:t>
      </w:r>
      <w:r w:rsidR="003658E4">
        <w:t>.</w:t>
      </w:r>
    </w:p>
    <w:p w14:paraId="706948BA" w14:textId="77777777" w:rsidR="007A7316" w:rsidRPr="001E6C9F" w:rsidRDefault="007A7316" w:rsidP="007A7316">
      <w:pPr>
        <w:jc w:val="both"/>
      </w:pPr>
    </w:p>
    <w:p w14:paraId="12180CDF" w14:textId="77777777" w:rsidR="007A7316" w:rsidRDefault="007A7316" w:rsidP="007A7316">
      <w:pPr>
        <w:jc w:val="both"/>
      </w:pPr>
      <w:proofErr w:type="spellStart"/>
      <w:r w:rsidRPr="001E6C9F">
        <w:t>XRechnungen</w:t>
      </w:r>
      <w:proofErr w:type="spellEnd"/>
      <w:r w:rsidRPr="001E6C9F">
        <w:t xml:space="preserve"> können nur noch per E-Mail übermittelt werden.</w:t>
      </w:r>
    </w:p>
    <w:p w14:paraId="3FB27FE2" w14:textId="77777777" w:rsidR="007A7316" w:rsidRPr="001E6C9F" w:rsidRDefault="007A7316" w:rsidP="007A7316">
      <w:pPr>
        <w:jc w:val="both"/>
      </w:pPr>
    </w:p>
    <w:p w14:paraId="3DE0D5C5" w14:textId="77777777" w:rsidR="007A7316" w:rsidRPr="001E6C9F" w:rsidRDefault="007A7316" w:rsidP="007A7316">
      <w:pPr>
        <w:jc w:val="both"/>
      </w:pPr>
      <w:r w:rsidRPr="001E6C9F">
        <w:t xml:space="preserve">Bitte beachten Sie bei der Übermittlung der </w:t>
      </w:r>
      <w:proofErr w:type="spellStart"/>
      <w:r w:rsidRPr="001E6C9F">
        <w:t>XRechnung</w:t>
      </w:r>
      <w:proofErr w:type="spellEnd"/>
      <w:r w:rsidRPr="001E6C9F">
        <w:t xml:space="preserve"> oder PDF-Rechnung, dass der E-Mail nur</w:t>
      </w:r>
      <w:r>
        <w:t xml:space="preserve"> </w:t>
      </w:r>
      <w:r w:rsidRPr="001E6C9F">
        <w:rPr>
          <w:b/>
          <w:bCs/>
        </w:rPr>
        <w:t>ein</w:t>
      </w:r>
      <w:r>
        <w:t xml:space="preserve"> </w:t>
      </w:r>
      <w:r w:rsidRPr="00F075DD">
        <w:rPr>
          <w:b/>
          <w:bCs/>
        </w:rPr>
        <w:t>Anhang</w:t>
      </w:r>
      <w:r w:rsidRPr="001E6C9F">
        <w:t xml:space="preserve"> beigefügt werden darf. </w:t>
      </w:r>
    </w:p>
    <w:p w14:paraId="7575CA25" w14:textId="77777777" w:rsidR="007A7316" w:rsidRPr="00EB7C65" w:rsidRDefault="007A7316" w:rsidP="007A7316">
      <w:pPr>
        <w:jc w:val="both"/>
      </w:pPr>
    </w:p>
    <w:p w14:paraId="42D8D6A4" w14:textId="77777777" w:rsidR="007A7316" w:rsidRPr="00EB7C65" w:rsidRDefault="007A7316" w:rsidP="007A7316">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w:t>
      </w:r>
      <w:proofErr w:type="spellStart"/>
      <w:r w:rsidRPr="00EB7C65">
        <w:t>XRechnungen</w:t>
      </w:r>
      <w:proofErr w:type="spellEnd"/>
      <w:r w:rsidRPr="00EB7C65">
        <w:t xml:space="preserve"> sind unter Angabe der Leitweg-ID der GIZ „993-80072-52“ zu stellen.</w:t>
      </w:r>
    </w:p>
    <w:p w14:paraId="13AF2C52" w14:textId="77777777" w:rsidR="007A7316" w:rsidRDefault="007A7316" w:rsidP="007A7316">
      <w:pPr>
        <w:jc w:val="both"/>
      </w:pPr>
    </w:p>
    <w:p w14:paraId="4243F7FE" w14:textId="77777777" w:rsidR="007A7316" w:rsidRDefault="007A7316" w:rsidP="007A7316">
      <w:pPr>
        <w:jc w:val="both"/>
      </w:pPr>
      <w:r w:rsidRPr="00A3432A">
        <w:lastRenderedPageBreak/>
        <w:t>Bitte geben Sie bei Rechnungsübersendung die </w:t>
      </w:r>
      <w:r w:rsidRPr="00A3432A">
        <w:rPr>
          <w:b/>
          <w:bCs/>
        </w:rPr>
        <w:t>GIZ-Bestellnummer im Betreff der E-Mail</w:t>
      </w:r>
      <w:r w:rsidRPr="00A3432A">
        <w:t> an und stellen Sie sicher, dass alle relevanten Informationen auf der Rechnung klar ersichtlich sind</w:t>
      </w:r>
      <w:r>
        <w:t>.</w:t>
      </w:r>
    </w:p>
    <w:p w14:paraId="448D9993" w14:textId="77777777" w:rsidR="007A7316" w:rsidRPr="00EB7C65" w:rsidRDefault="007A7316" w:rsidP="007A7316">
      <w:pPr>
        <w:jc w:val="both"/>
      </w:pPr>
    </w:p>
    <w:p w14:paraId="07496F21" w14:textId="77777777" w:rsidR="007A7316" w:rsidRPr="00EB7C65" w:rsidRDefault="007A7316" w:rsidP="007A7316">
      <w:pPr>
        <w:jc w:val="both"/>
      </w:pPr>
      <w:r w:rsidRPr="00EB7C65">
        <w:rPr>
          <w:lang w:val="x-none"/>
        </w:rPr>
        <w:t>Der A</w:t>
      </w:r>
      <w:r w:rsidRPr="00EB7C65">
        <w:t xml:space="preserve">uftragnehmer hält </w:t>
      </w:r>
      <w:r w:rsidRPr="00EB7C65">
        <w:rPr>
          <w:lang w:val="x-none"/>
        </w:rPr>
        <w:t>zudem folgende Vorgaben ein:</w:t>
      </w:r>
    </w:p>
    <w:p w14:paraId="2738E67C" w14:textId="77777777" w:rsidR="007A7316" w:rsidRPr="00EB7C65" w:rsidRDefault="007A7316" w:rsidP="007A7316">
      <w:pPr>
        <w:numPr>
          <w:ilvl w:val="1"/>
          <w:numId w:val="20"/>
        </w:numPr>
        <w:jc w:val="both"/>
      </w:pPr>
      <w:r w:rsidRPr="00EB7C65">
        <w:t>Die Rechnung ist als E-Mail-Anhang anzufügen</w:t>
      </w:r>
    </w:p>
    <w:p w14:paraId="4CEEDDF1" w14:textId="77777777" w:rsidR="007A7316" w:rsidRPr="00EB7C65" w:rsidRDefault="007A7316" w:rsidP="007A7316">
      <w:pPr>
        <w:numPr>
          <w:ilvl w:val="1"/>
          <w:numId w:val="20"/>
        </w:numPr>
        <w:jc w:val="both"/>
      </w:pPr>
      <w:r w:rsidRPr="00EB7C65">
        <w:t>nicht verschlüsselt</w:t>
      </w:r>
    </w:p>
    <w:p w14:paraId="02C5378D" w14:textId="77777777" w:rsidR="007A7316" w:rsidRPr="00EB7C65" w:rsidRDefault="007A7316" w:rsidP="007A7316">
      <w:pPr>
        <w:numPr>
          <w:ilvl w:val="1"/>
          <w:numId w:val="20"/>
        </w:numPr>
        <w:jc w:val="both"/>
      </w:pPr>
      <w:r w:rsidRPr="00EB7C65">
        <w:t>nicht passwortgeschützt</w:t>
      </w:r>
    </w:p>
    <w:p w14:paraId="62F0DD42" w14:textId="77777777" w:rsidR="007A7316" w:rsidRPr="00EB7C65" w:rsidRDefault="007A7316" w:rsidP="007A7316">
      <w:pPr>
        <w:numPr>
          <w:ilvl w:val="1"/>
          <w:numId w:val="20"/>
        </w:numPr>
        <w:jc w:val="both"/>
      </w:pPr>
      <w:r w:rsidRPr="00EB7C65">
        <w:t>keine rechnungsrelevante Information im E-Mail Body</w:t>
      </w:r>
    </w:p>
    <w:p w14:paraId="4D65204B" w14:textId="77777777" w:rsidR="007A7316" w:rsidRPr="00EB7C65" w:rsidRDefault="007A7316" w:rsidP="007A7316">
      <w:pPr>
        <w:numPr>
          <w:ilvl w:val="1"/>
          <w:numId w:val="20"/>
        </w:numPr>
        <w:jc w:val="both"/>
      </w:pPr>
      <w:r w:rsidRPr="00EB7C65">
        <w:t>keine zusätzliche Zusendung von Kopien im Papierformat.</w:t>
      </w:r>
    </w:p>
    <w:p w14:paraId="3B94BCA1" w14:textId="77777777" w:rsidR="007A7316" w:rsidRDefault="007A7316" w:rsidP="007A7316">
      <w:pPr>
        <w:spacing w:line="288" w:lineRule="auto"/>
        <w:ind w:left="555" w:hanging="567"/>
        <w:jc w:val="both"/>
        <w:rPr>
          <w:rStyle w:val="Seitenzahl"/>
          <w:rFonts w:cs="Arial"/>
        </w:rPr>
      </w:pPr>
    </w:p>
    <w:p w14:paraId="2B9337ED" w14:textId="7EA7F6FB" w:rsidR="00626BFD" w:rsidRPr="00626BFD" w:rsidRDefault="007A7316">
      <w:pPr>
        <w:pStyle w:val="1Einrckung"/>
        <w:jc w:val="both"/>
      </w:pPr>
      <w:r w:rsidRPr="001757D6">
        <w:rPr>
          <w:rFonts w:cs="Arial"/>
        </w:rPr>
        <w:t xml:space="preserve">Weitere Informationen erhalten Sie auch auf der Seite </w:t>
      </w:r>
      <w:hyperlink r:id="rId9" w:history="1">
        <w:r w:rsidRPr="001757D6">
          <w:rPr>
            <w:rStyle w:val="Hyperlink"/>
            <w:rFonts w:cs="Arial"/>
          </w:rPr>
          <w:t>Sachgüter | GIZ</w:t>
        </w:r>
      </w:hyperlink>
      <w:r w:rsidRPr="001757D6">
        <w:rPr>
          <w:rFonts w:cs="Arial"/>
        </w:rPr>
        <w:t>.</w:t>
      </w:r>
    </w:p>
    <w:p w14:paraId="401864AF" w14:textId="77777777" w:rsidR="004746C2" w:rsidRDefault="004746C2">
      <w:pPr>
        <w:pStyle w:val="1Einrckung"/>
        <w:jc w:val="both"/>
      </w:pPr>
    </w:p>
    <w:p w14:paraId="073CFE7D" w14:textId="77777777" w:rsidR="003658E4" w:rsidRDefault="003658E4">
      <w:pPr>
        <w:pStyle w:val="1Einrckung"/>
        <w:jc w:val="both"/>
      </w:pPr>
    </w:p>
    <w:p w14:paraId="191733F1" w14:textId="77777777" w:rsidR="003658E4" w:rsidRPr="00413E5C" w:rsidRDefault="003658E4">
      <w:pPr>
        <w:pStyle w:val="1Einrckung"/>
        <w:jc w:val="both"/>
      </w:pPr>
    </w:p>
    <w:p w14:paraId="34593ABA" w14:textId="77777777" w:rsidR="00D226CA" w:rsidRPr="00413E5C" w:rsidRDefault="008461C4">
      <w:pPr>
        <w:pStyle w:val="1Einrckung"/>
        <w:jc w:val="both"/>
        <w:rPr>
          <w:b/>
        </w:rPr>
      </w:pPr>
      <w:r w:rsidRPr="00413E5C">
        <w:rPr>
          <w:b/>
        </w:rPr>
        <w:t>6</w:t>
      </w:r>
      <w:r w:rsidR="00D226CA" w:rsidRPr="00413E5C">
        <w:rPr>
          <w:b/>
        </w:rPr>
        <w:t>.</w:t>
      </w:r>
      <w:r w:rsidR="00D226CA" w:rsidRPr="00413E5C">
        <w:rPr>
          <w:b/>
        </w:rPr>
        <w:tab/>
        <w:t>Güteprüfung</w:t>
      </w:r>
    </w:p>
    <w:p w14:paraId="5E2ECDF5" w14:textId="77777777" w:rsidR="00D226CA" w:rsidRPr="00413E5C" w:rsidRDefault="00D226CA">
      <w:pPr>
        <w:pStyle w:val="1Einrckung"/>
        <w:jc w:val="both"/>
      </w:pPr>
    </w:p>
    <w:p w14:paraId="335C38F8" w14:textId="63FA41D5" w:rsidR="00D226CA" w:rsidRPr="00413E5C" w:rsidRDefault="008461C4" w:rsidP="00620CC6">
      <w:pPr>
        <w:pStyle w:val="1Einrckung"/>
        <w:jc w:val="both"/>
      </w:pPr>
      <w:r w:rsidRPr="00413E5C">
        <w:t>6</w:t>
      </w:r>
      <w:r w:rsidR="00D226CA" w:rsidRPr="00413E5C">
        <w:t>.1</w:t>
      </w:r>
      <w:r w:rsidR="00D226CA" w:rsidRPr="00413E5C">
        <w:tab/>
      </w:r>
      <w:r w:rsidR="00D226CA" w:rsidRPr="007D5909">
        <w:t xml:space="preserve">Eine Güteprüfung </w:t>
      </w:r>
      <w:r w:rsidR="00F76A4F" w:rsidRPr="007D5909">
        <w:t xml:space="preserve">durch die AG </w:t>
      </w:r>
      <w:r w:rsidR="00D226CA" w:rsidRPr="007D5909">
        <w:t xml:space="preserve">im Werk </w:t>
      </w:r>
      <w:r w:rsidR="00620CC6" w:rsidRPr="007D5909">
        <w:t xml:space="preserve">des AN </w:t>
      </w:r>
      <w:r w:rsidR="00D226CA" w:rsidRPr="007D5909">
        <w:t>ist</w:t>
      </w:r>
      <w:r w:rsidR="00620CC6" w:rsidRPr="007D5909">
        <w:t xml:space="preserve"> </w:t>
      </w:r>
      <w:r w:rsidR="00D226CA" w:rsidRPr="007D5909">
        <w:t>vorgesehen</w:t>
      </w:r>
      <w:r w:rsidR="004746C2" w:rsidRPr="007D5909">
        <w:t xml:space="preserve">. Siehe hierzu Ziffer </w:t>
      </w:r>
      <w:r w:rsidR="007D5909" w:rsidRPr="007D5909">
        <w:t xml:space="preserve">2.1 der </w:t>
      </w:r>
      <w:r w:rsidR="004746C2" w:rsidRPr="007D5909">
        <w:t>AEB.</w:t>
      </w:r>
    </w:p>
    <w:p w14:paraId="74024407" w14:textId="77777777" w:rsidR="00D226CA" w:rsidRPr="00413E5C" w:rsidRDefault="00D226CA" w:rsidP="004552F5">
      <w:pPr>
        <w:pStyle w:val="1Einrckung"/>
        <w:ind w:left="0" w:firstLine="0"/>
        <w:jc w:val="both"/>
      </w:pPr>
    </w:p>
    <w:p w14:paraId="15F8BAC1" w14:textId="77777777" w:rsidR="00D226CA" w:rsidRPr="00413E5C" w:rsidRDefault="00D226CA">
      <w:pPr>
        <w:pStyle w:val="1Einrckung"/>
        <w:jc w:val="both"/>
      </w:pPr>
    </w:p>
    <w:p w14:paraId="02213B7C" w14:textId="77777777" w:rsidR="00710A47" w:rsidRPr="00413E5C" w:rsidRDefault="007F2284" w:rsidP="00F76A4F">
      <w:pPr>
        <w:pStyle w:val="1Einrckung"/>
        <w:jc w:val="both"/>
        <w:rPr>
          <w:b/>
        </w:rPr>
      </w:pPr>
      <w:r w:rsidRPr="00413E5C">
        <w:rPr>
          <w:b/>
        </w:rPr>
        <w:t>7</w:t>
      </w:r>
      <w:r w:rsidR="00D226CA" w:rsidRPr="00413E5C">
        <w:rPr>
          <w:b/>
        </w:rPr>
        <w:t>.</w:t>
      </w:r>
      <w:r w:rsidR="00D226CA" w:rsidRPr="00413E5C">
        <w:rPr>
          <w:b/>
        </w:rPr>
        <w:tab/>
      </w:r>
      <w:r w:rsidR="00F76A4F" w:rsidRPr="00413E5C">
        <w:rPr>
          <w:b/>
        </w:rPr>
        <w:t>Lieferklausel</w:t>
      </w:r>
      <w:r w:rsidR="00BC78E8" w:rsidRPr="00413E5C">
        <w:rPr>
          <w:b/>
        </w:rPr>
        <w:t xml:space="preserve"> </w:t>
      </w:r>
    </w:p>
    <w:p w14:paraId="4FF3AE75" w14:textId="77777777" w:rsidR="00710A47" w:rsidRPr="00413E5C" w:rsidRDefault="00710A47" w:rsidP="00F76A4F">
      <w:pPr>
        <w:pStyle w:val="1Einrckung"/>
        <w:jc w:val="both"/>
        <w:rPr>
          <w:b/>
        </w:rPr>
      </w:pPr>
    </w:p>
    <w:p w14:paraId="52789100" w14:textId="73046BA5" w:rsidR="00106C17" w:rsidRDefault="00710A47" w:rsidP="007E612B">
      <w:pPr>
        <w:pStyle w:val="1Einrckung"/>
        <w:jc w:val="both"/>
      </w:pPr>
      <w:r w:rsidRPr="00413E5C">
        <w:t xml:space="preserve"> </w:t>
      </w:r>
      <w:r w:rsidR="007F2284" w:rsidRPr="00413E5C">
        <w:tab/>
      </w:r>
      <w:r w:rsidRPr="00413E5C">
        <w:t>Als Lieferklausel wird folgender INCOTERM der INCOTERMS 20</w:t>
      </w:r>
      <w:r w:rsidR="00510BA2">
        <w:t>2</w:t>
      </w:r>
      <w:r w:rsidRPr="00413E5C">
        <w:t>0 vereinbart:</w:t>
      </w:r>
      <w:r w:rsidR="00C22ECB">
        <w:t xml:space="preserve"> </w:t>
      </w:r>
    </w:p>
    <w:p w14:paraId="6C3CE407" w14:textId="77777777" w:rsidR="008D0BA2" w:rsidRDefault="008D0BA2" w:rsidP="007E612B">
      <w:pPr>
        <w:pStyle w:val="1Einrckung"/>
        <w:jc w:val="both"/>
      </w:pPr>
    </w:p>
    <w:p w14:paraId="5F5F5FB0" w14:textId="4CDCD5F5" w:rsidR="00AB1BCC" w:rsidRPr="008F1FB0" w:rsidRDefault="003A07B0" w:rsidP="00AB1BCC">
      <w:pPr>
        <w:jc w:val="both"/>
        <w:rPr>
          <w:rFonts w:cs="Arial"/>
        </w:rPr>
      </w:pPr>
      <w:r w:rsidRPr="006E425D">
        <w:tab/>
      </w:r>
      <w:proofErr w:type="spellStart"/>
      <w:r w:rsidR="00AB1BCC">
        <w:rPr>
          <w:rFonts w:cs="Arial"/>
        </w:rPr>
        <w:t>Lospaket</w:t>
      </w:r>
      <w:proofErr w:type="spellEnd"/>
      <w:r w:rsidR="00AB1BCC">
        <w:rPr>
          <w:rFonts w:cs="Arial"/>
        </w:rPr>
        <w:t xml:space="preserve"> 1: DAP </w:t>
      </w:r>
      <w:r w:rsidR="00AB1BCC" w:rsidRPr="0047793A">
        <w:rPr>
          <w:rFonts w:cs="Arial"/>
        </w:rPr>
        <w:t>Region Kyiv</w:t>
      </w:r>
    </w:p>
    <w:p w14:paraId="68E6BE6C" w14:textId="77777777" w:rsidR="00AB1BCC" w:rsidRDefault="00AB1BCC" w:rsidP="00AA5B44">
      <w:pPr>
        <w:ind w:firstLine="567"/>
        <w:jc w:val="both"/>
        <w:rPr>
          <w:rFonts w:cs="Arial"/>
        </w:rPr>
      </w:pPr>
      <w:proofErr w:type="spellStart"/>
      <w:r>
        <w:rPr>
          <w:rFonts w:cs="Arial"/>
        </w:rPr>
        <w:t>Lospaket</w:t>
      </w:r>
      <w:proofErr w:type="spellEnd"/>
      <w:r>
        <w:rPr>
          <w:rFonts w:cs="Arial"/>
        </w:rPr>
        <w:t xml:space="preserve"> 2: DAP </w:t>
      </w:r>
      <w:r w:rsidRPr="0047793A">
        <w:rPr>
          <w:rFonts w:cs="Arial"/>
        </w:rPr>
        <w:t>Region</w:t>
      </w:r>
      <w:r>
        <w:rPr>
          <w:rFonts w:cs="Arial"/>
        </w:rPr>
        <w:t xml:space="preserve"> </w:t>
      </w:r>
      <w:proofErr w:type="spellStart"/>
      <w:r>
        <w:rPr>
          <w:rFonts w:cs="Arial"/>
        </w:rPr>
        <w:t>Poltava</w:t>
      </w:r>
      <w:proofErr w:type="spellEnd"/>
    </w:p>
    <w:p w14:paraId="77242D1E" w14:textId="77777777" w:rsidR="00AB1BCC" w:rsidRDefault="00AB1BCC" w:rsidP="00AA5B44">
      <w:pPr>
        <w:ind w:firstLine="567"/>
        <w:jc w:val="both"/>
        <w:rPr>
          <w:rFonts w:cs="Arial"/>
        </w:rPr>
      </w:pPr>
      <w:proofErr w:type="spellStart"/>
      <w:r>
        <w:rPr>
          <w:rFonts w:cs="Arial"/>
        </w:rPr>
        <w:t>Lospaket</w:t>
      </w:r>
      <w:proofErr w:type="spellEnd"/>
      <w:r>
        <w:rPr>
          <w:rFonts w:cs="Arial"/>
        </w:rPr>
        <w:t xml:space="preserve"> 3: DAP </w:t>
      </w:r>
      <w:r w:rsidRPr="0047793A">
        <w:rPr>
          <w:rFonts w:cs="Arial"/>
        </w:rPr>
        <w:t>Region</w:t>
      </w:r>
      <w:r>
        <w:rPr>
          <w:rFonts w:cs="Arial"/>
        </w:rPr>
        <w:t xml:space="preserve"> </w:t>
      </w:r>
      <w:proofErr w:type="spellStart"/>
      <w:r>
        <w:rPr>
          <w:rFonts w:cs="Arial"/>
        </w:rPr>
        <w:t>Poltava</w:t>
      </w:r>
      <w:proofErr w:type="spellEnd"/>
    </w:p>
    <w:p w14:paraId="41E3C9B7" w14:textId="77777777" w:rsidR="00AB1BCC" w:rsidRDefault="00AB1BCC" w:rsidP="00AA5B44">
      <w:pPr>
        <w:ind w:firstLine="567"/>
        <w:jc w:val="both"/>
        <w:rPr>
          <w:rFonts w:cs="Arial"/>
        </w:rPr>
      </w:pPr>
      <w:proofErr w:type="spellStart"/>
      <w:r>
        <w:rPr>
          <w:rFonts w:cs="Arial"/>
        </w:rPr>
        <w:t>Lospaket</w:t>
      </w:r>
      <w:proofErr w:type="spellEnd"/>
      <w:r>
        <w:rPr>
          <w:rFonts w:cs="Arial"/>
        </w:rPr>
        <w:t xml:space="preserve"> 4: DAP </w:t>
      </w:r>
      <w:r w:rsidRPr="0047793A">
        <w:rPr>
          <w:rFonts w:cs="Arial"/>
        </w:rPr>
        <w:t>Region</w:t>
      </w:r>
      <w:r>
        <w:rPr>
          <w:rFonts w:cs="Arial"/>
        </w:rPr>
        <w:t xml:space="preserve"> </w:t>
      </w:r>
      <w:proofErr w:type="spellStart"/>
      <w:r>
        <w:rPr>
          <w:rFonts w:cs="Arial"/>
        </w:rPr>
        <w:t>Poltava</w:t>
      </w:r>
      <w:proofErr w:type="spellEnd"/>
    </w:p>
    <w:p w14:paraId="5ABE4805" w14:textId="77777777" w:rsidR="00AB1BCC" w:rsidRDefault="00AB1BCC" w:rsidP="00AA5B44">
      <w:pPr>
        <w:ind w:firstLine="567"/>
        <w:jc w:val="both"/>
        <w:rPr>
          <w:rFonts w:cs="Arial"/>
        </w:rPr>
      </w:pPr>
      <w:proofErr w:type="spellStart"/>
      <w:r>
        <w:rPr>
          <w:rFonts w:cs="Arial"/>
        </w:rPr>
        <w:t>Lospaket</w:t>
      </w:r>
      <w:proofErr w:type="spellEnd"/>
      <w:r>
        <w:rPr>
          <w:rFonts w:cs="Arial"/>
        </w:rPr>
        <w:t xml:space="preserve"> 5: DAP </w:t>
      </w:r>
      <w:r w:rsidRPr="0047793A">
        <w:rPr>
          <w:rFonts w:cs="Arial"/>
        </w:rPr>
        <w:t>Region</w:t>
      </w:r>
      <w:r>
        <w:rPr>
          <w:rFonts w:cs="Arial"/>
        </w:rPr>
        <w:t xml:space="preserve"> Kyiv</w:t>
      </w:r>
    </w:p>
    <w:p w14:paraId="50DDE027" w14:textId="77777777" w:rsidR="00AB1BCC" w:rsidRDefault="00AB1BCC" w:rsidP="00AA5B44">
      <w:pPr>
        <w:ind w:firstLine="567"/>
        <w:jc w:val="both"/>
        <w:rPr>
          <w:rFonts w:cs="Arial"/>
        </w:rPr>
      </w:pPr>
      <w:proofErr w:type="spellStart"/>
      <w:r>
        <w:rPr>
          <w:rFonts w:cs="Arial"/>
        </w:rPr>
        <w:t>Lospaket</w:t>
      </w:r>
      <w:proofErr w:type="spellEnd"/>
      <w:r>
        <w:rPr>
          <w:rFonts w:cs="Arial"/>
        </w:rPr>
        <w:t xml:space="preserve"> 6: DAP </w:t>
      </w:r>
      <w:r w:rsidRPr="0047793A">
        <w:rPr>
          <w:rFonts w:cs="Arial"/>
        </w:rPr>
        <w:t>Region</w:t>
      </w:r>
      <w:r>
        <w:rPr>
          <w:rFonts w:cs="Arial"/>
        </w:rPr>
        <w:t xml:space="preserve"> Kyiv</w:t>
      </w:r>
    </w:p>
    <w:p w14:paraId="6AED0711" w14:textId="005347D6" w:rsidR="00AB1BCC" w:rsidRDefault="00AB1BCC" w:rsidP="00AA5B44">
      <w:pPr>
        <w:ind w:firstLine="567"/>
        <w:jc w:val="both"/>
        <w:rPr>
          <w:rFonts w:cs="Arial"/>
        </w:rPr>
      </w:pPr>
      <w:proofErr w:type="spellStart"/>
      <w:r>
        <w:rPr>
          <w:rFonts w:cs="Arial"/>
        </w:rPr>
        <w:t>Lospaket</w:t>
      </w:r>
      <w:proofErr w:type="spellEnd"/>
      <w:r>
        <w:rPr>
          <w:rFonts w:cs="Arial"/>
        </w:rPr>
        <w:t xml:space="preserve"> 7: DAP </w:t>
      </w:r>
      <w:r w:rsidRPr="0047793A">
        <w:rPr>
          <w:rFonts w:cs="Arial"/>
        </w:rPr>
        <w:t>Region</w:t>
      </w:r>
      <w:r>
        <w:rPr>
          <w:rFonts w:cs="Arial"/>
        </w:rPr>
        <w:t xml:space="preserve"> Odesa</w:t>
      </w:r>
    </w:p>
    <w:p w14:paraId="32DD29B4" w14:textId="77777777" w:rsidR="00E0020B" w:rsidRPr="00AA5B44" w:rsidRDefault="00E0020B" w:rsidP="00AB1BCC">
      <w:pPr>
        <w:jc w:val="both"/>
      </w:pPr>
      <w:r w:rsidRPr="00AA5B44">
        <w:tab/>
      </w:r>
    </w:p>
    <w:p w14:paraId="3662B663" w14:textId="29F87E71" w:rsidR="00ED454C" w:rsidRDefault="00E0020B" w:rsidP="009851BB">
      <w:pPr>
        <w:pStyle w:val="1Einrckung"/>
        <w:jc w:val="both"/>
      </w:pPr>
      <w:r w:rsidRPr="00AA5B44">
        <w:tab/>
      </w:r>
      <w:r w:rsidR="008D27FD" w:rsidRPr="00413E5C">
        <w:t xml:space="preserve">Die Preis- und Leistungsgefahr für den Anteil für Leistungen am Einsatzort gehen nicht entsprechend dem </w:t>
      </w:r>
      <w:proofErr w:type="spellStart"/>
      <w:r w:rsidR="008D27FD" w:rsidRPr="00413E5C">
        <w:t>Incoterm</w:t>
      </w:r>
      <w:proofErr w:type="spellEnd"/>
      <w:r w:rsidR="008D27FD" w:rsidRPr="00413E5C">
        <w:t>, sondern erst nach Abnahme über. Ab dem in 3.2.2. festgelegten Termin für den Leistungsbeginn am Einsatzort jedoch nicht vor Eintreffen der Lieferung am Einsatzort, haftet der AN für die Zeit bis zur Abnahme der gesamten betriebsbereiten Werklieferung auch für den zufälligen Untergang und die zufällige Verschlechterung</w:t>
      </w:r>
      <w:r w:rsidR="00135FC2">
        <w:t xml:space="preserve"> (ausgenommen hiervon sind Beschädigungen der BHKW-Module durch Kriegshandlungen)</w:t>
      </w:r>
      <w:r w:rsidR="008D27FD" w:rsidRPr="00413E5C">
        <w:t>, sowohl des Anteils für Leistungen am Einsatzort als auch des Lieferanteils.</w:t>
      </w:r>
    </w:p>
    <w:p w14:paraId="0AEF3FC2" w14:textId="0394EA17" w:rsidR="009A63F7" w:rsidRDefault="009A63F7">
      <w:pPr>
        <w:pStyle w:val="1Einrckung"/>
        <w:jc w:val="both"/>
      </w:pPr>
    </w:p>
    <w:p w14:paraId="19DCDD5D" w14:textId="77777777" w:rsidR="009A63F7" w:rsidRPr="00413E5C" w:rsidRDefault="009A63F7">
      <w:pPr>
        <w:pStyle w:val="1Einrckung"/>
        <w:jc w:val="both"/>
      </w:pPr>
    </w:p>
    <w:p w14:paraId="03FBC052" w14:textId="77777777" w:rsidR="00BC78E8" w:rsidRDefault="007F2284">
      <w:pPr>
        <w:pStyle w:val="1Einrckung"/>
        <w:jc w:val="both"/>
        <w:rPr>
          <w:b/>
        </w:rPr>
      </w:pPr>
      <w:r w:rsidRPr="00413E5C">
        <w:rPr>
          <w:b/>
        </w:rPr>
        <w:t>8</w:t>
      </w:r>
      <w:r w:rsidR="00D226CA" w:rsidRPr="00413E5C">
        <w:rPr>
          <w:b/>
        </w:rPr>
        <w:t>.</w:t>
      </w:r>
      <w:r w:rsidR="00D226CA" w:rsidRPr="00413E5C">
        <w:rPr>
          <w:b/>
        </w:rPr>
        <w:tab/>
      </w:r>
      <w:r w:rsidR="00F76A4F" w:rsidRPr="00413E5C">
        <w:rPr>
          <w:b/>
        </w:rPr>
        <w:t>Weitere</w:t>
      </w:r>
      <w:r w:rsidR="00D226CA" w:rsidRPr="00413E5C">
        <w:rPr>
          <w:b/>
        </w:rPr>
        <w:t xml:space="preserve"> Unterlagen</w:t>
      </w:r>
    </w:p>
    <w:p w14:paraId="6C0DC0C9" w14:textId="77777777" w:rsidR="00ED454C" w:rsidRPr="00413E5C" w:rsidRDefault="00ED454C">
      <w:pPr>
        <w:pStyle w:val="1Einrckung"/>
        <w:jc w:val="both"/>
        <w:rPr>
          <w:b/>
        </w:rPr>
      </w:pPr>
    </w:p>
    <w:p w14:paraId="3EFCCE1B" w14:textId="77777777" w:rsidR="003A07B0" w:rsidRDefault="004F3B1F" w:rsidP="003E059B">
      <w:pPr>
        <w:pStyle w:val="1Einrckung"/>
        <w:jc w:val="both"/>
      </w:pPr>
      <w:bookmarkStart w:id="1" w:name="_Hlk144993087"/>
      <w:r>
        <w:tab/>
      </w:r>
      <w:r w:rsidR="00BC78E8" w:rsidRPr="00413E5C">
        <w:t>Prüf- oder amtlichen Zulassungsbescheinigungen oder Ursprungszeugnisse</w:t>
      </w:r>
      <w:r w:rsidR="00BC4A49">
        <w:t>n</w:t>
      </w:r>
      <w:r w:rsidR="00BC78E8" w:rsidRPr="00413E5C">
        <w:t xml:space="preserve"> oder </w:t>
      </w:r>
      <w:r w:rsidR="003E059B">
        <w:t xml:space="preserve">allen </w:t>
      </w:r>
      <w:r w:rsidR="00BC78E8" w:rsidRPr="00413E5C">
        <w:t>weitere</w:t>
      </w:r>
      <w:r w:rsidR="003E059B">
        <w:t>n</w:t>
      </w:r>
      <w:r w:rsidR="00BC78E8" w:rsidRPr="00413E5C">
        <w:t xml:space="preserve"> </w:t>
      </w:r>
      <w:r w:rsidR="00BC78E8" w:rsidRPr="007F0748">
        <w:t>Dokumente</w:t>
      </w:r>
      <w:r w:rsidR="003E059B" w:rsidRPr="007F0748">
        <w:t xml:space="preserve">n die zur Vorbereitung und Durchführung des </w:t>
      </w:r>
      <w:r w:rsidR="007F0748" w:rsidRPr="007F0748">
        <w:t>Auftrags</w:t>
      </w:r>
      <w:r w:rsidR="003E059B" w:rsidRPr="007F0748">
        <w:t xml:space="preserve"> benötigt und</w:t>
      </w:r>
      <w:r w:rsidR="00BC78E8" w:rsidRPr="007F0748">
        <w:t>, nicht in 2.5 AEB</w:t>
      </w:r>
      <w:r w:rsidR="00BC78E8" w:rsidRPr="00413E5C">
        <w:t xml:space="preserve"> </w:t>
      </w:r>
      <w:r w:rsidR="005E3D74" w:rsidRPr="00413E5C">
        <w:t>genannt</w:t>
      </w:r>
      <w:r w:rsidR="00BC78E8" w:rsidRPr="00413E5C">
        <w:t xml:space="preserve"> werden</w:t>
      </w:r>
      <w:r w:rsidR="002936A3">
        <w:t>.</w:t>
      </w:r>
    </w:p>
    <w:bookmarkEnd w:id="1"/>
    <w:p w14:paraId="2F002373" w14:textId="77777777" w:rsidR="009E7ECF" w:rsidRPr="00413E5C" w:rsidRDefault="009E7ECF">
      <w:pPr>
        <w:pStyle w:val="1Einrckung"/>
        <w:jc w:val="both"/>
      </w:pPr>
    </w:p>
    <w:p w14:paraId="335CB5D7" w14:textId="77777777" w:rsidR="00374356" w:rsidRPr="00413E5C" w:rsidRDefault="00374356" w:rsidP="00CB341C">
      <w:pPr>
        <w:pStyle w:val="1Einrckung"/>
        <w:jc w:val="both"/>
      </w:pPr>
    </w:p>
    <w:p w14:paraId="06B8C264" w14:textId="77777777" w:rsidR="00D226CA" w:rsidRPr="00413E5C" w:rsidRDefault="007F2284">
      <w:pPr>
        <w:pStyle w:val="1Einrckung"/>
        <w:jc w:val="both"/>
        <w:rPr>
          <w:b/>
        </w:rPr>
      </w:pPr>
      <w:r w:rsidRPr="00413E5C">
        <w:rPr>
          <w:b/>
        </w:rPr>
        <w:t>9</w:t>
      </w:r>
      <w:r w:rsidR="00D226CA" w:rsidRPr="00413E5C">
        <w:rPr>
          <w:b/>
        </w:rPr>
        <w:t>.</w:t>
      </w:r>
      <w:r w:rsidR="00D226CA" w:rsidRPr="00413E5C">
        <w:rPr>
          <w:b/>
        </w:rPr>
        <w:tab/>
        <w:t>Subunternehmer</w:t>
      </w:r>
    </w:p>
    <w:p w14:paraId="79061C2A" w14:textId="77777777" w:rsidR="00D226CA" w:rsidRPr="00413E5C" w:rsidRDefault="00D226CA">
      <w:pPr>
        <w:pStyle w:val="1Einrckung"/>
        <w:jc w:val="both"/>
      </w:pPr>
    </w:p>
    <w:p w14:paraId="7A736D0B" w14:textId="77777777" w:rsidR="00D226CA" w:rsidRPr="00413E5C" w:rsidRDefault="00D226CA">
      <w:pPr>
        <w:pStyle w:val="1Einrckung"/>
        <w:jc w:val="both"/>
      </w:pPr>
      <w:r w:rsidRPr="00413E5C">
        <w:lastRenderedPageBreak/>
        <w:tab/>
        <w:t xml:space="preserve">Die Weitergabe von </w:t>
      </w:r>
      <w:r w:rsidR="008D27FD" w:rsidRPr="00413E5C">
        <w:t>Leistungen am Einsatzort</w:t>
      </w:r>
      <w:r w:rsidRPr="00413E5C">
        <w:t xml:space="preserve"> durch den AN ist nur mit der ausdrücklichen schriftlichen Zustimmung de</w:t>
      </w:r>
      <w:r w:rsidR="00F76A4F" w:rsidRPr="00413E5C">
        <w:t>r</w:t>
      </w:r>
      <w:r w:rsidRPr="00413E5C">
        <w:t xml:space="preserve"> AG gestattet. Die Zustimmung kann jederzeit widerrufen werden, wenn sich schwerwiegende Beanstandungen ergeben.</w:t>
      </w:r>
    </w:p>
    <w:p w14:paraId="392B2D84" w14:textId="77777777" w:rsidR="00D226CA" w:rsidRPr="00413E5C" w:rsidRDefault="00D226CA">
      <w:pPr>
        <w:pStyle w:val="1Einrckung"/>
        <w:jc w:val="both"/>
      </w:pPr>
    </w:p>
    <w:p w14:paraId="487DF7CB" w14:textId="77777777" w:rsidR="00D226CA" w:rsidRPr="00413E5C" w:rsidRDefault="00D226CA">
      <w:pPr>
        <w:pStyle w:val="1Einrckung"/>
        <w:jc w:val="both"/>
      </w:pPr>
      <w:r w:rsidRPr="00413E5C">
        <w:tab/>
      </w:r>
      <w:r w:rsidR="00A03B44" w:rsidRPr="00413E5C">
        <w:t>Subunternehmer sind Erfüllungsgehilfen. Durch die</w:t>
      </w:r>
      <w:r w:rsidRPr="00413E5C">
        <w:t xml:space="preserve"> Zustimmung </w:t>
      </w:r>
      <w:r w:rsidR="003F1E25" w:rsidRPr="00413E5C">
        <w:t>der</w:t>
      </w:r>
      <w:r w:rsidRPr="00413E5C">
        <w:t xml:space="preserve"> AG </w:t>
      </w:r>
      <w:r w:rsidR="00A03B44" w:rsidRPr="00413E5C">
        <w:t>wird die Haftung des AN für Subunternehmer nicht eingeschränkt</w:t>
      </w:r>
      <w:r w:rsidRPr="00413E5C">
        <w:t>.</w:t>
      </w:r>
      <w:r w:rsidR="00A03B44" w:rsidRPr="00413E5C">
        <w:t xml:space="preserve"> </w:t>
      </w:r>
    </w:p>
    <w:p w14:paraId="23981498" w14:textId="77777777" w:rsidR="00D226CA" w:rsidRPr="00413E5C" w:rsidRDefault="00D226CA">
      <w:pPr>
        <w:pStyle w:val="1Einrckung"/>
        <w:jc w:val="both"/>
        <w:rPr>
          <w:b/>
        </w:rPr>
      </w:pPr>
    </w:p>
    <w:p w14:paraId="1C5AC9A3" w14:textId="77777777" w:rsidR="004552F5" w:rsidRPr="00413E5C" w:rsidRDefault="004552F5">
      <w:pPr>
        <w:pStyle w:val="1Einrckung"/>
        <w:jc w:val="both"/>
        <w:rPr>
          <w:b/>
        </w:rPr>
      </w:pPr>
    </w:p>
    <w:p w14:paraId="61F63174" w14:textId="77777777" w:rsidR="005337F2" w:rsidRPr="00413E5C" w:rsidRDefault="00D226CA">
      <w:pPr>
        <w:pStyle w:val="1Einrckung"/>
        <w:jc w:val="both"/>
        <w:rPr>
          <w:b/>
        </w:rPr>
      </w:pPr>
      <w:r w:rsidRPr="00413E5C">
        <w:rPr>
          <w:b/>
        </w:rPr>
        <w:t>1</w:t>
      </w:r>
      <w:r w:rsidR="007F2284" w:rsidRPr="00413E5C">
        <w:rPr>
          <w:b/>
        </w:rPr>
        <w:t>0</w:t>
      </w:r>
      <w:r w:rsidRPr="00413E5C">
        <w:rPr>
          <w:b/>
        </w:rPr>
        <w:t>.</w:t>
      </w:r>
      <w:r w:rsidRPr="00413E5C">
        <w:rPr>
          <w:b/>
        </w:rPr>
        <w:tab/>
        <w:t xml:space="preserve">Abnahme </w:t>
      </w:r>
    </w:p>
    <w:p w14:paraId="3CD414AB" w14:textId="77777777" w:rsidR="00D226CA" w:rsidRPr="00413E5C" w:rsidRDefault="00D226CA">
      <w:pPr>
        <w:pStyle w:val="1Einrckung"/>
        <w:jc w:val="both"/>
      </w:pPr>
    </w:p>
    <w:p w14:paraId="2F29C2AF" w14:textId="0F0D4EB8" w:rsidR="00D226CA" w:rsidRPr="00413E5C" w:rsidRDefault="00D226CA" w:rsidP="0012380D">
      <w:pPr>
        <w:pStyle w:val="1Einrckung"/>
        <w:jc w:val="both"/>
      </w:pPr>
      <w:r w:rsidRPr="00413E5C">
        <w:t>1</w:t>
      </w:r>
      <w:r w:rsidR="007F2284" w:rsidRPr="00413E5C">
        <w:t>0</w:t>
      </w:r>
      <w:r w:rsidRPr="00413E5C">
        <w:t>.1</w:t>
      </w:r>
      <w:r w:rsidRPr="00413E5C">
        <w:tab/>
        <w:t xml:space="preserve">Nach der Fertigstellung </w:t>
      </w:r>
      <w:r w:rsidR="00F82D3D">
        <w:t xml:space="preserve">bzw. Inbetriebnahme am Aufstellort </w:t>
      </w:r>
      <w:r w:rsidRPr="00413E5C">
        <w:t>erfolgt eine Abnahme der Werklieferung des AN.</w:t>
      </w:r>
      <w:r w:rsidR="006729A0">
        <w:t xml:space="preserve"> </w:t>
      </w:r>
      <w:r w:rsidR="006729A0" w:rsidRPr="00413E5C">
        <w:t xml:space="preserve">Der Termin der abnahmebereiten Fertigstellung ist der AG mindestens </w:t>
      </w:r>
      <w:r w:rsidR="00D40F94">
        <w:t xml:space="preserve">zwei </w:t>
      </w:r>
      <w:r w:rsidR="006729A0" w:rsidRPr="00413E5C">
        <w:t>Wochen im Voraus schriftlich mitzuteilen.</w:t>
      </w:r>
    </w:p>
    <w:p w14:paraId="701E6FE4" w14:textId="264CBF0D" w:rsidR="00D226CA" w:rsidRDefault="00D226CA" w:rsidP="0012380D">
      <w:pPr>
        <w:pStyle w:val="1Einrckung"/>
        <w:jc w:val="both"/>
      </w:pPr>
    </w:p>
    <w:p w14:paraId="16FF6A57" w14:textId="77777777" w:rsidR="006B26AE" w:rsidRPr="00413E5C" w:rsidRDefault="00D226CA" w:rsidP="006B26AE">
      <w:pPr>
        <w:pStyle w:val="1Einrckung"/>
        <w:jc w:val="both"/>
      </w:pPr>
      <w:r w:rsidRPr="00413E5C">
        <w:t>1</w:t>
      </w:r>
      <w:r w:rsidR="007F2284" w:rsidRPr="00413E5C">
        <w:t>0</w:t>
      </w:r>
      <w:r w:rsidRPr="00413E5C">
        <w:t>.2</w:t>
      </w:r>
      <w:r w:rsidRPr="00413E5C">
        <w:tab/>
      </w:r>
      <w:r w:rsidRPr="003A07B0">
        <w:t xml:space="preserve">Der Termin für die Abnahme </w:t>
      </w:r>
      <w:r w:rsidR="003A07B0" w:rsidRPr="003A07B0">
        <w:t>erfolgt in enger Abstimmung mit de</w:t>
      </w:r>
      <w:r w:rsidR="00192342">
        <w:t>r</w:t>
      </w:r>
      <w:r w:rsidR="003A07B0" w:rsidRPr="003A07B0">
        <w:t xml:space="preserve"> AG</w:t>
      </w:r>
      <w:r w:rsidRPr="003A07B0">
        <w:t>.</w:t>
      </w:r>
      <w:r w:rsidR="006B26AE">
        <w:t xml:space="preserve"> </w:t>
      </w:r>
      <w:r w:rsidR="006B26AE" w:rsidRPr="00413E5C">
        <w:t xml:space="preserve">Wenn die Werklieferung fertiggestellt ist, kann der AN die AG mit einer Fristsetzung von 6 Wochen zur Abnahme auffordern. </w:t>
      </w:r>
    </w:p>
    <w:p w14:paraId="47EFDE2E" w14:textId="77777777" w:rsidR="007F2284" w:rsidRPr="00413E5C" w:rsidRDefault="007F2284" w:rsidP="0012380D">
      <w:pPr>
        <w:pStyle w:val="1Einrckung"/>
        <w:jc w:val="both"/>
      </w:pPr>
    </w:p>
    <w:p w14:paraId="5A7960CE" w14:textId="184E27B3" w:rsidR="00F04270" w:rsidRPr="00413E5C" w:rsidRDefault="007F2284" w:rsidP="00F04270">
      <w:pPr>
        <w:pStyle w:val="1Einrckung"/>
        <w:jc w:val="both"/>
      </w:pPr>
      <w:r w:rsidRPr="00413E5C">
        <w:t>10</w:t>
      </w:r>
      <w:r w:rsidR="00EB65AD" w:rsidRPr="00413E5C">
        <w:t>.3.</w:t>
      </w:r>
      <w:r w:rsidR="008D27FD" w:rsidRPr="00413E5C">
        <w:t xml:space="preserve"> Erfolgt die Abnahme nicht innerhalb dieser Frist und ist das Werk abnahmefähig, </w:t>
      </w:r>
      <w:r w:rsidR="007E0842">
        <w:t xml:space="preserve">ist ein </w:t>
      </w:r>
      <w:r w:rsidR="007E0842" w:rsidRPr="003A07B0">
        <w:t>neuer Termin zu vereinbaren</w:t>
      </w:r>
      <w:r w:rsidR="008D27FD" w:rsidRPr="003A07B0">
        <w:t>, wenn der AN die Verzögerung der Abnahme nicht zu vertreten hat.</w:t>
      </w:r>
      <w:r w:rsidR="008D27FD" w:rsidRPr="00413E5C">
        <w:t xml:space="preserve"> </w:t>
      </w:r>
      <w:r w:rsidR="00F04270">
        <w:t>In diesem Fall kann der AN die AG mit einer Fristsetzung von 6 Wochen zur Abnahme auffordern</w:t>
      </w:r>
      <w:r w:rsidR="00051081">
        <w:t>.</w:t>
      </w:r>
      <w:r w:rsidR="00F04270">
        <w:t xml:space="preserve"> </w:t>
      </w:r>
      <w:r w:rsidR="00F04270" w:rsidRPr="00413E5C">
        <w:t xml:space="preserve">Erfolgt die Abnahme nicht innerhalb dieser Frist </w:t>
      </w:r>
      <w:r w:rsidR="00F04270">
        <w:t xml:space="preserve">(6 Wochen) </w:t>
      </w:r>
      <w:r w:rsidR="00F04270" w:rsidRPr="00413E5C">
        <w:t xml:space="preserve">und ist das Werk abnahmefähig, gilt es als abgenommen, wenn der AN die Verzögerung der Abnahme nicht zu vertreten hat. </w:t>
      </w:r>
    </w:p>
    <w:p w14:paraId="582B5EC8" w14:textId="7D839E97" w:rsidR="000E3E0E" w:rsidRPr="00413E5C" w:rsidRDefault="000E3E0E" w:rsidP="000E3E0E">
      <w:pPr>
        <w:pStyle w:val="1Einrckung"/>
        <w:jc w:val="both"/>
      </w:pPr>
    </w:p>
    <w:p w14:paraId="3427BF00" w14:textId="4CCFFC3B" w:rsidR="00D226CA" w:rsidRDefault="00D226CA" w:rsidP="0012380D">
      <w:pPr>
        <w:pStyle w:val="1Einrckung"/>
        <w:jc w:val="both"/>
      </w:pPr>
      <w:r w:rsidRPr="00413E5C">
        <w:t>1</w:t>
      </w:r>
      <w:r w:rsidR="007F2284" w:rsidRPr="00413E5C">
        <w:t>0</w:t>
      </w:r>
      <w:r w:rsidRPr="00413E5C">
        <w:t>.</w:t>
      </w:r>
      <w:r w:rsidR="00815A2D">
        <w:t>4</w:t>
      </w:r>
      <w:r w:rsidR="0078626E" w:rsidRPr="00413E5C">
        <w:t>.</w:t>
      </w:r>
      <w:r w:rsidRPr="00413E5C">
        <w:tab/>
        <w:t>Die Abnahme der gesamten Werklieferung erfolgt durch d</w:t>
      </w:r>
      <w:r w:rsidR="006C6F0F" w:rsidRPr="00413E5C">
        <w:t>ie</w:t>
      </w:r>
      <w:r w:rsidRPr="00413E5C">
        <w:t xml:space="preserve"> AG oder einen vo</w:t>
      </w:r>
      <w:r w:rsidR="006C6F0F" w:rsidRPr="00413E5C">
        <w:t>n der</w:t>
      </w:r>
      <w:r w:rsidRPr="00413E5C">
        <w:t xml:space="preserve"> AG schriftlich benannten Abnahmebeauftragten am </w:t>
      </w:r>
      <w:r w:rsidR="001D2F33" w:rsidRPr="00413E5C">
        <w:t>Einsatzort</w:t>
      </w:r>
      <w:r w:rsidRPr="00413E5C">
        <w:t>. Die Abnahme erfolgt ausschließlich förmlich durch schriftliche Bestätigung de</w:t>
      </w:r>
      <w:r w:rsidR="006C6F0F" w:rsidRPr="00413E5C">
        <w:t>r</w:t>
      </w:r>
      <w:r w:rsidRPr="00413E5C">
        <w:t xml:space="preserve"> AG bzw. de</w:t>
      </w:r>
      <w:r w:rsidR="006C6F0F" w:rsidRPr="00413E5C">
        <w:t>r</w:t>
      </w:r>
      <w:r w:rsidRPr="00413E5C">
        <w:t xml:space="preserve">en Abnahmebeauftragten. Für die Bestätigung ist die diesem Vertrag beigefügte Abnahmebescheinigung (Anlage </w:t>
      </w:r>
      <w:r w:rsidR="00502528">
        <w:t>5</w:t>
      </w:r>
      <w:r w:rsidRPr="00413E5C">
        <w:t xml:space="preserve">) zu verwenden. Die gesamte Werklieferung ist zur Abnahme in Betrieb zu setzen. </w:t>
      </w:r>
    </w:p>
    <w:p w14:paraId="48EBBBCA" w14:textId="77777777" w:rsidR="001C4D1A" w:rsidRDefault="001C4D1A" w:rsidP="0012380D">
      <w:pPr>
        <w:pStyle w:val="1Einrckung"/>
        <w:jc w:val="both"/>
      </w:pPr>
    </w:p>
    <w:p w14:paraId="25C32616" w14:textId="37E74B37" w:rsidR="001C4D1A" w:rsidRPr="000C68D1" w:rsidRDefault="001C4D1A" w:rsidP="00AA5B44">
      <w:pPr>
        <w:pStyle w:val="1Einrckung"/>
        <w:jc w:val="both"/>
      </w:pPr>
      <w:r w:rsidRPr="000C68D1">
        <w:t>10.5 Verschiebt sich die Inbetriebnahme eines BHKW-Moduls aus Gründen, die der AN nicht zu vertreten hat auf ein Datum nach dem 3</w:t>
      </w:r>
      <w:r w:rsidR="002700E7">
        <w:t>0</w:t>
      </w:r>
      <w:r w:rsidRPr="000C68D1">
        <w:t>.1</w:t>
      </w:r>
      <w:r w:rsidR="002700E7">
        <w:t>1</w:t>
      </w:r>
      <w:r w:rsidRPr="000C68D1">
        <w:t>.202</w:t>
      </w:r>
      <w:r w:rsidR="000A59A6">
        <w:t>7</w:t>
      </w:r>
      <w:r w:rsidRPr="000C68D1">
        <w:t>, gilt die entsprechende Anlage auch ohne förmliche Abnahme als abgenommen.</w:t>
      </w:r>
      <w:r w:rsidR="00340543">
        <w:t xml:space="preserve"> Maßgebliche Voraussetzung </w:t>
      </w:r>
      <w:r w:rsidR="009F2E09">
        <w:t xml:space="preserve">hierfür ist eine </w:t>
      </w:r>
      <w:r w:rsidR="00606381">
        <w:t xml:space="preserve">rechtzeitige </w:t>
      </w:r>
      <w:r w:rsidR="009F2E09">
        <w:t xml:space="preserve">Anlieferung DAP </w:t>
      </w:r>
      <w:r w:rsidR="009F2E09" w:rsidRPr="00AA5B44">
        <w:rPr>
          <w:highlight w:val="yellow"/>
        </w:rPr>
        <w:t>@</w:t>
      </w:r>
      <w:r w:rsidR="009F2E09">
        <w:t xml:space="preserve"> </w:t>
      </w:r>
      <w:r w:rsidR="00606381">
        <w:t xml:space="preserve">bis zum unter 3.2.1 vereinbarten Datum. </w:t>
      </w:r>
      <w:r w:rsidRPr="000C68D1">
        <w:t xml:space="preserve"> Die Pflicht zur Erfüllung der vertraglich vereinbarten Leistung zur Installation und Inbetriebnahme bleibt davon unberührt.</w:t>
      </w:r>
    </w:p>
    <w:p w14:paraId="0812CC14" w14:textId="77777777" w:rsidR="001C4D1A" w:rsidRPr="00413E5C" w:rsidRDefault="001C4D1A" w:rsidP="0012380D">
      <w:pPr>
        <w:pStyle w:val="1Einrckung"/>
        <w:jc w:val="both"/>
      </w:pPr>
    </w:p>
    <w:p w14:paraId="73D73ABD" w14:textId="77777777" w:rsidR="00D226CA" w:rsidRPr="00413E5C" w:rsidRDefault="00D226CA">
      <w:pPr>
        <w:pStyle w:val="1Einrckung"/>
        <w:ind w:left="0" w:firstLine="0"/>
        <w:jc w:val="both"/>
      </w:pPr>
    </w:p>
    <w:p w14:paraId="22F55967" w14:textId="77777777" w:rsidR="004552F5" w:rsidRPr="00413E5C" w:rsidRDefault="004552F5">
      <w:pPr>
        <w:pStyle w:val="1Einrckung"/>
        <w:ind w:left="0" w:firstLine="0"/>
        <w:jc w:val="both"/>
      </w:pPr>
    </w:p>
    <w:p w14:paraId="397377E5" w14:textId="52998142" w:rsidR="00D226CA" w:rsidRPr="00413E5C" w:rsidRDefault="00D226CA">
      <w:pPr>
        <w:pStyle w:val="1Einrckung"/>
        <w:jc w:val="both"/>
        <w:rPr>
          <w:b/>
        </w:rPr>
      </w:pPr>
      <w:r w:rsidRPr="00413E5C">
        <w:rPr>
          <w:b/>
        </w:rPr>
        <w:t>1</w:t>
      </w:r>
      <w:r w:rsidR="007F2284" w:rsidRPr="00413E5C">
        <w:rPr>
          <w:b/>
        </w:rPr>
        <w:t>1</w:t>
      </w:r>
      <w:r w:rsidRPr="00413E5C">
        <w:rPr>
          <w:b/>
        </w:rPr>
        <w:t>.</w:t>
      </w:r>
      <w:r w:rsidRPr="00413E5C">
        <w:rPr>
          <w:b/>
        </w:rPr>
        <w:tab/>
        <w:t>Schutzrechte</w:t>
      </w:r>
    </w:p>
    <w:p w14:paraId="1DCB5DDE" w14:textId="77777777" w:rsidR="00D226CA" w:rsidRPr="00413E5C" w:rsidRDefault="00D226CA">
      <w:pPr>
        <w:pStyle w:val="1Einrckung"/>
        <w:jc w:val="both"/>
      </w:pPr>
    </w:p>
    <w:p w14:paraId="1DDCC0AD" w14:textId="07EC9372" w:rsidR="0081353A" w:rsidRPr="00413E5C" w:rsidRDefault="00D226CA" w:rsidP="0081353A">
      <w:pPr>
        <w:pStyle w:val="1Einrckung"/>
        <w:jc w:val="both"/>
      </w:pPr>
      <w:r w:rsidRPr="00413E5C">
        <w:t>1</w:t>
      </w:r>
      <w:r w:rsidR="007F2284" w:rsidRPr="00413E5C">
        <w:t>1</w:t>
      </w:r>
      <w:r w:rsidRPr="00413E5C">
        <w:t>.1</w:t>
      </w:r>
      <w:r w:rsidR="002936A3">
        <w:t xml:space="preserve"> </w:t>
      </w:r>
      <w:r w:rsidR="0081353A" w:rsidRPr="00413E5C">
        <w:t>Der AN ist verpflichtet sicherzustellen, dass die Werklieferung keine Urheber-, gewerblichen Schutzrechte oder sonstige Rechte Dritter verletzt.</w:t>
      </w:r>
    </w:p>
    <w:p w14:paraId="38D87B13" w14:textId="77777777" w:rsidR="00D226CA" w:rsidRPr="00413E5C" w:rsidRDefault="00D226CA">
      <w:pPr>
        <w:pStyle w:val="1Einrckung"/>
        <w:jc w:val="both"/>
      </w:pPr>
    </w:p>
    <w:p w14:paraId="63F653A7" w14:textId="77777777" w:rsidR="007F2284" w:rsidRPr="00413E5C" w:rsidRDefault="00D226CA">
      <w:pPr>
        <w:pStyle w:val="1Einrckung"/>
        <w:jc w:val="both"/>
      </w:pPr>
      <w:r w:rsidRPr="00413E5C">
        <w:t>1</w:t>
      </w:r>
      <w:r w:rsidR="007F2284" w:rsidRPr="00413E5C">
        <w:t>1</w:t>
      </w:r>
      <w:r w:rsidRPr="00413E5C">
        <w:t>.</w:t>
      </w:r>
      <w:r w:rsidR="000A6BBD" w:rsidRPr="00413E5C">
        <w:t>2</w:t>
      </w:r>
      <w:r w:rsidRPr="00413E5C">
        <w:tab/>
        <w:t xml:space="preserve">Der AN räumt </w:t>
      </w:r>
      <w:r w:rsidR="007F2284" w:rsidRPr="00413E5C">
        <w:t xml:space="preserve">der </w:t>
      </w:r>
      <w:r w:rsidRPr="00413E5C">
        <w:t>AG an allen in Erfüllung des Vertrages entstandenen und beschaff</w:t>
      </w:r>
      <w:r w:rsidRPr="00413E5C">
        <w:softHyphen/>
        <w:t>ten in</w:t>
      </w:r>
      <w:r w:rsidRPr="00413E5C">
        <w:noBreakHyphen/>
        <w:t xml:space="preserve"> und ausländischen Schutzrechten, Schutzrechtanmeldungen, Erfindungen, Kon</w:t>
      </w:r>
      <w:r w:rsidRPr="00413E5C">
        <w:softHyphen/>
        <w:t xml:space="preserve">struktionsunterlagen, Verfahren, Unterlagen und Arbeitsergebnissen ein </w:t>
      </w:r>
      <w:r w:rsidR="007F2284" w:rsidRPr="00413E5C">
        <w:t xml:space="preserve">weltweites, </w:t>
      </w:r>
      <w:r w:rsidRPr="00413E5C">
        <w:t>unwiderrufli</w:t>
      </w:r>
      <w:r w:rsidRPr="00413E5C">
        <w:softHyphen/>
        <w:t>ches, unentgeltliches, übertragbares und einfaches Nutzungsrecht hinsichtlich aller Nutzungsarten</w:t>
      </w:r>
      <w:r w:rsidR="00B3740B" w:rsidRPr="00413E5C">
        <w:t>, auch bislang unbekannte Nutzungsarten</w:t>
      </w:r>
      <w:r w:rsidRPr="00413E5C">
        <w:t xml:space="preserve"> ein. </w:t>
      </w:r>
    </w:p>
    <w:p w14:paraId="7BF42001" w14:textId="77777777" w:rsidR="00B3740B" w:rsidRPr="00413E5C" w:rsidRDefault="00B3740B" w:rsidP="004552F5">
      <w:pPr>
        <w:pStyle w:val="Default"/>
        <w:ind w:left="483"/>
        <w:jc w:val="both"/>
        <w:rPr>
          <w:sz w:val="22"/>
          <w:szCs w:val="20"/>
        </w:rPr>
      </w:pPr>
    </w:p>
    <w:p w14:paraId="5F7CCD9B" w14:textId="6B5DFD98" w:rsidR="00B3740B" w:rsidRPr="00413E5C" w:rsidRDefault="00B3740B" w:rsidP="004552F5">
      <w:pPr>
        <w:pStyle w:val="Default"/>
        <w:ind w:left="483"/>
        <w:jc w:val="both"/>
        <w:rPr>
          <w:sz w:val="22"/>
          <w:szCs w:val="20"/>
        </w:rPr>
      </w:pPr>
      <w:r w:rsidRPr="00413E5C">
        <w:rPr>
          <w:sz w:val="22"/>
          <w:szCs w:val="20"/>
        </w:rPr>
        <w:t xml:space="preserve">Die AG ist insbesondere zu folgenden Nutzungen berechtigt: </w:t>
      </w:r>
    </w:p>
    <w:p w14:paraId="51E8AE44" w14:textId="77777777" w:rsidR="00B3740B" w:rsidRPr="00413E5C" w:rsidRDefault="00B3740B" w:rsidP="004552F5">
      <w:pPr>
        <w:pStyle w:val="Default"/>
        <w:ind w:left="483"/>
        <w:jc w:val="both"/>
        <w:rPr>
          <w:sz w:val="22"/>
          <w:szCs w:val="20"/>
        </w:rPr>
      </w:pPr>
      <w:r w:rsidRPr="00413E5C">
        <w:rPr>
          <w:sz w:val="22"/>
          <w:szCs w:val="20"/>
        </w:rPr>
        <w:lastRenderedPageBreak/>
        <w:t xml:space="preserve">(a) die Vervielfältigung, Verbreitung und öffentliche Zugänglichmachung in beliebigen Druck- und Presseerzeugnissen in beliebig vielen Auflagen und für Print-on-Demand-Dienste; </w:t>
      </w:r>
    </w:p>
    <w:p w14:paraId="66724350" w14:textId="77777777" w:rsidR="00B3740B" w:rsidRPr="00413E5C" w:rsidRDefault="00B3740B" w:rsidP="004552F5">
      <w:pPr>
        <w:pStyle w:val="Default"/>
        <w:ind w:left="483"/>
        <w:jc w:val="both"/>
        <w:rPr>
          <w:sz w:val="22"/>
          <w:szCs w:val="20"/>
        </w:rPr>
      </w:pPr>
      <w:r w:rsidRPr="00413E5C">
        <w:rPr>
          <w:sz w:val="22"/>
          <w:szCs w:val="20"/>
        </w:rPr>
        <w:t xml:space="preserve">(b) die unkörperliche Wiedergabe durch Vortrag und dessen öffentliche Wiedergabe, auch im Rundfunk und Fernsehen; </w:t>
      </w:r>
    </w:p>
    <w:p w14:paraId="488D4162" w14:textId="77777777" w:rsidR="00B3740B" w:rsidRPr="00413E5C" w:rsidRDefault="005E3D74" w:rsidP="004552F5">
      <w:pPr>
        <w:pStyle w:val="Default"/>
        <w:ind w:left="483"/>
        <w:jc w:val="both"/>
        <w:rPr>
          <w:sz w:val="22"/>
          <w:szCs w:val="20"/>
        </w:rPr>
      </w:pPr>
      <w:r w:rsidRPr="00413E5C">
        <w:rPr>
          <w:sz w:val="22"/>
          <w:szCs w:val="20"/>
        </w:rPr>
        <w:t xml:space="preserve">(c) die Digitalisierung, elektronische Vervielfältigung, Verbreitung und öffentliche Zugänglichmachung, insbesondere durch Aufzeichnung auf Bild- und Tonträger einschließlich Bildtonträgern und durch Verwendung maschinen-lesbarer Datenträger (z.B. Disketten, CDs, DVDs, Speicherchips), einschließlich Speicherung, Aufnahme in Computerprogramme, Übertragung auf weitere Datenträger und auf Datenanlagen, Aufbereitung für und Erfassung in maschinenlesbaren Datenbanken; die Verbreitung und öffentliche Zugänglichmachung kann in körperlicher oder unkörperlicher Form erfolgen, auch im Wege der Online-Nutzung, insbesondere über Inter- oder Intranet, durch Wiedergabe auf Bildschirmen und durch Download; </w:t>
      </w:r>
    </w:p>
    <w:p w14:paraId="6E1226F6" w14:textId="77777777" w:rsidR="00B3740B" w:rsidRPr="00413E5C" w:rsidRDefault="00B3740B" w:rsidP="004552F5">
      <w:pPr>
        <w:pStyle w:val="Default"/>
        <w:ind w:left="483"/>
        <w:jc w:val="both"/>
        <w:rPr>
          <w:sz w:val="22"/>
          <w:szCs w:val="20"/>
        </w:rPr>
      </w:pPr>
      <w:r w:rsidRPr="00413E5C">
        <w:rPr>
          <w:sz w:val="22"/>
          <w:szCs w:val="20"/>
        </w:rPr>
        <w:t xml:space="preserve">(d) die Bearbeitung (einschließlich Kürzungen und Ergänzungen), Umgestaltung und Übersetzung bzw. Übertragung in andere Sprachen oder Darstellungsformen einschließlich des Rechts zur Vertonung, Bebilderung oder Betextung, Untertitelung sowie zur Vervielfältigung, Verbreitung, öffentlichen Zugänglichmachung, Veröffentlichung bzw. öffentlichen Wiedergabe derartiger Fassungen, auch im Rundfunk und im Fernsehen durch die AG oder von der Auftraggeberin beauftragte Dritte; </w:t>
      </w:r>
    </w:p>
    <w:p w14:paraId="496DADD1" w14:textId="77777777" w:rsidR="002D3920" w:rsidRPr="00413E5C" w:rsidRDefault="00B3740B" w:rsidP="004552F5">
      <w:pPr>
        <w:pStyle w:val="Default"/>
        <w:ind w:left="483"/>
        <w:jc w:val="both"/>
        <w:rPr>
          <w:sz w:val="22"/>
          <w:szCs w:val="20"/>
        </w:rPr>
      </w:pPr>
      <w:r w:rsidRPr="00413E5C">
        <w:rPr>
          <w:sz w:val="22"/>
          <w:szCs w:val="20"/>
        </w:rPr>
        <w:t xml:space="preserve">(e) die Adaptierung für Film, Tonrundfunk- und Fernsehrundfunkzwecke, insbesondere durch entsprechende Bearbeitung zum Zwecke der Verfilmung und Wiederverfilmung, auch durch Video, DVD, Schmalfilm sowie durch sonstige technische Verfahren, zur Sendung im Ton- und Fernseh- und Rundfunk in jeder Kommunikationsform sowie zu deren öffentlichen, auch wiederholten oder außerhalb der Veranstaltung erfolgenden Wiedergabe, auch durch Vortrag, Vorführung oder Aufführung, ferner zur Aufnahme, Überspielung und Wiedergabe durch Bild- oder Tonträger sowie durch </w:t>
      </w:r>
      <w:r w:rsidR="002D3920" w:rsidRPr="00413E5C">
        <w:rPr>
          <w:sz w:val="22"/>
          <w:szCs w:val="20"/>
        </w:rPr>
        <w:t>audiovisuelle Medien, jeweils in unbearbeiteter oder bearbeiteter Form, zur Vervielfältigung, Verbreitung und öffentlicher Zugänglichmachung in beliebiger Fassung, Anzahl, Auflage oder Ausgabe, zur öffentlichen Aufführung, zur öffentlichen Vorführung oder Wiedergabe.</w:t>
      </w:r>
    </w:p>
    <w:p w14:paraId="0FB20DE9" w14:textId="77777777" w:rsidR="00B3740B" w:rsidRPr="00413E5C" w:rsidRDefault="00B3740B" w:rsidP="004552F5">
      <w:pPr>
        <w:pStyle w:val="Default"/>
        <w:ind w:left="483"/>
        <w:jc w:val="both"/>
        <w:rPr>
          <w:sz w:val="22"/>
          <w:szCs w:val="20"/>
        </w:rPr>
      </w:pPr>
    </w:p>
    <w:p w14:paraId="05E9756E" w14:textId="77777777" w:rsidR="000A6BBD" w:rsidRPr="00413E5C" w:rsidRDefault="000A6BBD" w:rsidP="004552F5">
      <w:pPr>
        <w:pStyle w:val="Default"/>
        <w:jc w:val="both"/>
        <w:rPr>
          <w:sz w:val="22"/>
          <w:szCs w:val="20"/>
        </w:rPr>
      </w:pPr>
    </w:p>
    <w:p w14:paraId="684AAC2A" w14:textId="57E74E72" w:rsidR="00B3740B" w:rsidRPr="00413E5C" w:rsidRDefault="00B3740B" w:rsidP="004552F5">
      <w:pPr>
        <w:pStyle w:val="Default"/>
        <w:ind w:left="483"/>
        <w:jc w:val="both"/>
        <w:rPr>
          <w:sz w:val="22"/>
          <w:szCs w:val="20"/>
        </w:rPr>
      </w:pPr>
      <w:r w:rsidRPr="00413E5C">
        <w:rPr>
          <w:sz w:val="22"/>
          <w:szCs w:val="20"/>
        </w:rPr>
        <w:t xml:space="preserve">Bei Computerprogrammen: Das der AG übertragene Nutzungsrecht beinhaltet insbesondere das Recht zum Laden, Anzeigen, Verwenden, Übertragen, Speichern, Anpassen, Übersetzen, Bearbeiten und Vervielfältigen der Programme in unbegrenzter Anzahl. Der AN übergibt der AG zum Zwecke der Bearbeitung den jeweiligen Quellcode und die Programmdokumentation, die die Auftraggeberin auch Dritten in Form von Kopien übergeben darf. </w:t>
      </w:r>
    </w:p>
    <w:p w14:paraId="13BBB1BC" w14:textId="77777777" w:rsidR="000A6BBD" w:rsidRPr="00413E5C" w:rsidRDefault="000A6BBD" w:rsidP="004552F5">
      <w:pPr>
        <w:pStyle w:val="Default"/>
        <w:jc w:val="both"/>
        <w:rPr>
          <w:sz w:val="22"/>
          <w:szCs w:val="20"/>
        </w:rPr>
      </w:pPr>
    </w:p>
    <w:p w14:paraId="229E310C" w14:textId="381E92A5" w:rsidR="000A6BBD" w:rsidRPr="00413E5C" w:rsidRDefault="000A6BBD" w:rsidP="004552F5">
      <w:pPr>
        <w:pStyle w:val="1Einrckung"/>
        <w:jc w:val="both"/>
      </w:pPr>
      <w:r w:rsidRPr="00413E5C">
        <w:t>11.3 Die AG ist uneingeschränkt berechtigt, Dritten, beispielsweise den Hauptauftraggebern und den Projektpartnern, Unterlizenzen im Rahmen der entwicklungspolitischen Zwecksetzung einzuräumen.</w:t>
      </w:r>
    </w:p>
    <w:p w14:paraId="29CC523B" w14:textId="77777777" w:rsidR="00D226CA" w:rsidRPr="00413E5C" w:rsidRDefault="00D226CA">
      <w:pPr>
        <w:pStyle w:val="1Einrckung"/>
        <w:jc w:val="both"/>
      </w:pPr>
    </w:p>
    <w:p w14:paraId="1E7B761B" w14:textId="77777777" w:rsidR="007F2284" w:rsidRDefault="007F2284">
      <w:pPr>
        <w:pStyle w:val="1Einrckung"/>
        <w:jc w:val="both"/>
        <w:rPr>
          <w:b/>
        </w:rPr>
      </w:pPr>
    </w:p>
    <w:p w14:paraId="09E4EEE7" w14:textId="77777777" w:rsidR="000A59A6" w:rsidRPr="00413E5C" w:rsidRDefault="000A59A6">
      <w:pPr>
        <w:pStyle w:val="1Einrckung"/>
        <w:jc w:val="both"/>
        <w:rPr>
          <w:b/>
        </w:rPr>
      </w:pPr>
    </w:p>
    <w:p w14:paraId="016EA707" w14:textId="77777777" w:rsidR="00D226CA" w:rsidRPr="00413E5C" w:rsidRDefault="00D226CA" w:rsidP="004552F5">
      <w:pPr>
        <w:pStyle w:val="1Einrckung"/>
        <w:ind w:left="0" w:firstLine="0"/>
        <w:jc w:val="both"/>
        <w:rPr>
          <w:b/>
        </w:rPr>
      </w:pPr>
      <w:r w:rsidRPr="00413E5C">
        <w:rPr>
          <w:b/>
        </w:rPr>
        <w:t>1</w:t>
      </w:r>
      <w:r w:rsidR="005337F2" w:rsidRPr="00413E5C">
        <w:rPr>
          <w:b/>
        </w:rPr>
        <w:t>2</w:t>
      </w:r>
      <w:r w:rsidRPr="00413E5C">
        <w:rPr>
          <w:b/>
        </w:rPr>
        <w:t>.</w:t>
      </w:r>
      <w:r w:rsidRPr="00413E5C">
        <w:rPr>
          <w:b/>
        </w:rPr>
        <w:tab/>
      </w:r>
      <w:r w:rsidR="00F76A4F" w:rsidRPr="00413E5C">
        <w:rPr>
          <w:b/>
        </w:rPr>
        <w:t>Erfüllungsorte</w:t>
      </w:r>
    </w:p>
    <w:p w14:paraId="0D0A7A62" w14:textId="77777777" w:rsidR="00D226CA" w:rsidRPr="00413E5C" w:rsidRDefault="00D226CA">
      <w:pPr>
        <w:pStyle w:val="1Einrckung"/>
        <w:jc w:val="both"/>
        <w:rPr>
          <w:b/>
        </w:rPr>
      </w:pPr>
    </w:p>
    <w:p w14:paraId="6605B5FA" w14:textId="77777777" w:rsidR="001017D3" w:rsidRPr="00413E5C" w:rsidRDefault="007F2284" w:rsidP="004552F5">
      <w:pPr>
        <w:pStyle w:val="1Einrckung"/>
        <w:jc w:val="both"/>
      </w:pPr>
      <w:r w:rsidRPr="00413E5C">
        <w:tab/>
      </w:r>
      <w:r w:rsidR="001017D3" w:rsidRPr="00413E5C">
        <w:t>Der Erfüllungsort für die Lieferung der Waren ist in der Lieferklausel festgelegt.</w:t>
      </w:r>
    </w:p>
    <w:p w14:paraId="04231BE4" w14:textId="4D830289" w:rsidR="001017D3" w:rsidRPr="0053467E" w:rsidRDefault="001017D3" w:rsidP="004552F5">
      <w:pPr>
        <w:pStyle w:val="1Einrckung"/>
        <w:jc w:val="both"/>
      </w:pPr>
      <w:r w:rsidRPr="00413E5C">
        <w:tab/>
        <w:t xml:space="preserve">Erfüllungsort für die Erbringung von Leistungen wie etwa die Inbetriebnahme </w:t>
      </w:r>
      <w:r w:rsidR="00644AE6">
        <w:t xml:space="preserve">sind die </w:t>
      </w:r>
      <w:r w:rsidR="00644AE6" w:rsidRPr="0053467E">
        <w:t>Aufstellungsorte im Einsatzland.</w:t>
      </w:r>
    </w:p>
    <w:p w14:paraId="51F1B060" w14:textId="36AB57F1" w:rsidR="001017D3" w:rsidRPr="00413E5C" w:rsidRDefault="001017D3" w:rsidP="004552F5">
      <w:pPr>
        <w:pStyle w:val="1Einrckung"/>
        <w:jc w:val="both"/>
      </w:pPr>
      <w:r w:rsidRPr="0053467E">
        <w:tab/>
        <w:t xml:space="preserve">Erfüllungsort für die sich nach einem Rücktritt ergebende Pflicht der AG zur Rückgewähr sowie für etwaige Nacherfüllungspflichten des AN ist </w:t>
      </w:r>
      <w:r w:rsidR="00A13A55" w:rsidRPr="0053467E">
        <w:t>der Au</w:t>
      </w:r>
      <w:r w:rsidR="007405D7" w:rsidRPr="0053467E">
        <w:t>f</w:t>
      </w:r>
      <w:r w:rsidR="00A13A55" w:rsidRPr="0053467E">
        <w:t xml:space="preserve">stellungsort. </w:t>
      </w:r>
      <w:r w:rsidRPr="0053467E">
        <w:t xml:space="preserve">Die mit der Rückgewähr oder der Nacherfüllung verbundenen Kosten für einen Transport vom </w:t>
      </w:r>
      <w:r w:rsidRPr="0053467E">
        <w:lastRenderedPageBreak/>
        <w:t>Nacherfüllungs-/Rückgewährort zum Sitz des AN oder vom Sitz des AN zum Nacherfüllungs-/Rückgewährort, trägt der AN.</w:t>
      </w:r>
    </w:p>
    <w:p w14:paraId="400835B5" w14:textId="77777777" w:rsidR="00F76A4F" w:rsidRPr="00413E5C" w:rsidRDefault="00F76A4F" w:rsidP="001017D3">
      <w:pPr>
        <w:pStyle w:val="1Einrckung"/>
        <w:jc w:val="both"/>
      </w:pPr>
    </w:p>
    <w:p w14:paraId="66C36561" w14:textId="77777777" w:rsidR="00C3346C" w:rsidRPr="00413E5C" w:rsidRDefault="00C3346C" w:rsidP="001017D3">
      <w:pPr>
        <w:pStyle w:val="1Einrckung"/>
        <w:jc w:val="both"/>
      </w:pPr>
    </w:p>
    <w:p w14:paraId="71151B45" w14:textId="77777777" w:rsidR="00D226CA" w:rsidRPr="00413E5C" w:rsidRDefault="005337F2">
      <w:pPr>
        <w:pStyle w:val="1Einrckung"/>
        <w:jc w:val="both"/>
        <w:rPr>
          <w:b/>
        </w:rPr>
      </w:pPr>
      <w:r w:rsidRPr="00413E5C">
        <w:rPr>
          <w:b/>
        </w:rPr>
        <w:t>13</w:t>
      </w:r>
      <w:r w:rsidR="00D226CA" w:rsidRPr="00413E5C">
        <w:rPr>
          <w:b/>
        </w:rPr>
        <w:t>.</w:t>
      </w:r>
      <w:r w:rsidR="00D226CA" w:rsidRPr="00413E5C">
        <w:rPr>
          <w:b/>
        </w:rPr>
        <w:tab/>
        <w:t xml:space="preserve">Sonstige Bestimmungen </w:t>
      </w:r>
    </w:p>
    <w:p w14:paraId="51C40885" w14:textId="77777777" w:rsidR="00D226CA" w:rsidRPr="00626BFD" w:rsidRDefault="00D226CA">
      <w:pPr>
        <w:pStyle w:val="1Einrckung"/>
        <w:jc w:val="both"/>
        <w:rPr>
          <w:szCs w:val="22"/>
        </w:rPr>
      </w:pPr>
    </w:p>
    <w:p w14:paraId="2A5C75C6" w14:textId="77777777" w:rsidR="007D5909" w:rsidRDefault="007D5909" w:rsidP="001A0820">
      <w:pPr>
        <w:pStyle w:val="1Einrckung"/>
        <w:ind w:left="0" w:firstLine="0"/>
      </w:pPr>
    </w:p>
    <w:p w14:paraId="163DBCE9" w14:textId="3240FDA1" w:rsidR="00945E95" w:rsidRDefault="00945E95">
      <w:r>
        <w:br w:type="page"/>
      </w:r>
    </w:p>
    <w:p w14:paraId="024ECBBB" w14:textId="77777777" w:rsidR="007D5909" w:rsidRPr="00413E5C" w:rsidRDefault="007D5909">
      <w:pPr>
        <w:pStyle w:val="1Einrckung"/>
      </w:pPr>
    </w:p>
    <w:p w14:paraId="6F27F2F1" w14:textId="26BA791C" w:rsidR="00D226CA" w:rsidRPr="00413E5C" w:rsidRDefault="00D226CA">
      <w:pPr>
        <w:pStyle w:val="1Einrckung"/>
      </w:pPr>
      <w:r w:rsidRPr="00413E5C">
        <w:t xml:space="preserve"> Eschborn, den    </w:t>
      </w:r>
      <w:r w:rsidR="001A0820" w:rsidRPr="001A0820">
        <w:rPr>
          <w:highlight w:val="yellow"/>
        </w:rPr>
        <w:t>XX</w:t>
      </w:r>
      <w:r w:rsidR="00A47E77" w:rsidRPr="001A0820">
        <w:rPr>
          <w:highlight w:val="yellow"/>
        </w:rPr>
        <w:t>.</w:t>
      </w:r>
      <w:r w:rsidR="001A0820" w:rsidRPr="001A0820">
        <w:rPr>
          <w:highlight w:val="yellow"/>
        </w:rPr>
        <w:t>XX</w:t>
      </w:r>
      <w:r w:rsidR="00A47E77" w:rsidRPr="001A0820">
        <w:rPr>
          <w:highlight w:val="yellow"/>
        </w:rPr>
        <w:t>.202</w:t>
      </w:r>
      <w:r w:rsidR="001A0820" w:rsidRPr="001A0820">
        <w:rPr>
          <w:highlight w:val="yellow"/>
        </w:rPr>
        <w:t>X</w:t>
      </w:r>
      <w:r w:rsidRPr="00413E5C">
        <w:t xml:space="preserve">      </w:t>
      </w:r>
    </w:p>
    <w:p w14:paraId="6A9FFBC3" w14:textId="77777777" w:rsidR="00D226CA" w:rsidRPr="00413E5C" w:rsidRDefault="00D226CA">
      <w:pPr>
        <w:pStyle w:val="1Einrckung"/>
      </w:pPr>
    </w:p>
    <w:p w14:paraId="168A5D8E" w14:textId="77777777" w:rsidR="00D226CA" w:rsidRPr="00413E5C" w:rsidRDefault="00D226CA">
      <w:pPr>
        <w:pStyle w:val="1Einrckung"/>
      </w:pPr>
    </w:p>
    <w:p w14:paraId="400373D1" w14:textId="77777777" w:rsidR="00D226CA" w:rsidRPr="00413E5C" w:rsidRDefault="00D226CA">
      <w:pPr>
        <w:pStyle w:val="1Einrckung"/>
      </w:pPr>
    </w:p>
    <w:p w14:paraId="5F7EFF6D" w14:textId="77777777" w:rsidR="00D226CA" w:rsidRPr="00413E5C" w:rsidRDefault="00D226CA">
      <w:pPr>
        <w:pStyle w:val="1Einrckung"/>
      </w:pPr>
    </w:p>
    <w:tbl>
      <w:tblPr>
        <w:tblW w:w="0" w:type="auto"/>
        <w:shd w:val="clear" w:color="auto" w:fill="FFFFFF"/>
        <w:tblLook w:val="04A0" w:firstRow="1" w:lastRow="0" w:firstColumn="1" w:lastColumn="0" w:noHBand="0" w:noVBand="1"/>
      </w:tblPr>
      <w:tblGrid>
        <w:gridCol w:w="4786"/>
        <w:gridCol w:w="4018"/>
      </w:tblGrid>
      <w:tr w:rsidR="00520807" w14:paraId="563E0BB2" w14:textId="77777777" w:rsidTr="00A25BEE">
        <w:tc>
          <w:tcPr>
            <w:tcW w:w="4786" w:type="dxa"/>
            <w:shd w:val="clear" w:color="auto" w:fill="FFFFFF"/>
          </w:tcPr>
          <w:p w14:paraId="2619E505" w14:textId="77777777" w:rsidR="00520807" w:rsidRDefault="00520807" w:rsidP="00A25BEE">
            <w:pPr>
              <w:pStyle w:val="1Einrckung"/>
              <w:ind w:left="0" w:firstLine="0"/>
            </w:pPr>
            <w:r w:rsidRPr="00413E5C">
              <w:t>Die AG</w:t>
            </w:r>
          </w:p>
        </w:tc>
        <w:tc>
          <w:tcPr>
            <w:tcW w:w="4018" w:type="dxa"/>
            <w:shd w:val="clear" w:color="auto" w:fill="FFFFFF"/>
          </w:tcPr>
          <w:p w14:paraId="4A73C449" w14:textId="77777777" w:rsidR="00520807" w:rsidRDefault="00520807" w:rsidP="00A25BEE">
            <w:pPr>
              <w:pStyle w:val="1Einrckung"/>
              <w:ind w:left="0" w:firstLine="0"/>
            </w:pPr>
            <w:r w:rsidRPr="00520807">
              <w:t>Der AN</w:t>
            </w:r>
          </w:p>
        </w:tc>
      </w:tr>
      <w:tr w:rsidR="00520807" w14:paraId="00C53ABA" w14:textId="77777777" w:rsidTr="00A25BEE">
        <w:tc>
          <w:tcPr>
            <w:tcW w:w="4786" w:type="dxa"/>
            <w:shd w:val="clear" w:color="auto" w:fill="FFFFFF"/>
          </w:tcPr>
          <w:p w14:paraId="25538A13" w14:textId="77777777" w:rsidR="00520807" w:rsidRPr="00413E5C" w:rsidRDefault="00520807" w:rsidP="00520807">
            <w:pPr>
              <w:pStyle w:val="1Einrckung"/>
            </w:pPr>
            <w:r w:rsidRPr="00413E5C">
              <w:t>DEUTSCHE GESELLSCHAFT FÜR</w:t>
            </w:r>
          </w:p>
          <w:p w14:paraId="10E4CFA6" w14:textId="77777777" w:rsidR="00520807" w:rsidRPr="00413E5C" w:rsidRDefault="00520807" w:rsidP="00520807">
            <w:pPr>
              <w:pStyle w:val="1Einrckung"/>
            </w:pPr>
            <w:r w:rsidRPr="00413E5C">
              <w:t>INTERNATIONALE ZUSAMMENARBEIT</w:t>
            </w:r>
          </w:p>
          <w:p w14:paraId="34FED77E" w14:textId="77777777" w:rsidR="00520807" w:rsidRDefault="00520807" w:rsidP="00520807">
            <w:pPr>
              <w:pStyle w:val="1Einrckung"/>
            </w:pPr>
            <w:r w:rsidRPr="00413E5C">
              <w:t>(GIZ) GmbH</w:t>
            </w:r>
          </w:p>
          <w:p w14:paraId="3971C382" w14:textId="77777777" w:rsidR="001B0041" w:rsidRDefault="001B0041" w:rsidP="00520807">
            <w:pPr>
              <w:pStyle w:val="1Einrckung"/>
            </w:pPr>
          </w:p>
          <w:p w14:paraId="49DA494D" w14:textId="77777777" w:rsidR="00567F12" w:rsidRDefault="00567F12" w:rsidP="00520807">
            <w:pPr>
              <w:pStyle w:val="1Einrckung"/>
            </w:pPr>
          </w:p>
          <w:p w14:paraId="2F9DBB7D" w14:textId="15C13EA8" w:rsidR="00567F12" w:rsidRDefault="00567F12" w:rsidP="00520807">
            <w:pPr>
              <w:pStyle w:val="1Einrckung"/>
            </w:pPr>
          </w:p>
        </w:tc>
        <w:tc>
          <w:tcPr>
            <w:tcW w:w="4018" w:type="dxa"/>
            <w:shd w:val="clear" w:color="auto" w:fill="FFFFFF"/>
          </w:tcPr>
          <w:p w14:paraId="512E8586" w14:textId="1C40522F" w:rsidR="00520807" w:rsidRDefault="00520807" w:rsidP="00A25BEE">
            <w:pPr>
              <w:pStyle w:val="1Einrckung"/>
              <w:ind w:left="0" w:firstLine="0"/>
            </w:pPr>
          </w:p>
        </w:tc>
      </w:tr>
      <w:tr w:rsidR="00520807" w14:paraId="5E0CDCB2" w14:textId="77777777" w:rsidTr="00A25BEE">
        <w:tc>
          <w:tcPr>
            <w:tcW w:w="4786" w:type="dxa"/>
            <w:shd w:val="clear" w:color="auto" w:fill="FFFFFF"/>
          </w:tcPr>
          <w:p w14:paraId="631911D6" w14:textId="77777777" w:rsidR="00567F12" w:rsidRPr="00567F12" w:rsidRDefault="00567F12" w:rsidP="00E053F1">
            <w:pPr>
              <w:pStyle w:val="1Einrckung"/>
              <w:ind w:left="0" w:firstLine="0"/>
            </w:pPr>
          </w:p>
          <w:p w14:paraId="21CD8B5B" w14:textId="25BD3FCD" w:rsidR="00567F12" w:rsidRPr="003B7BEB" w:rsidRDefault="00567F12" w:rsidP="00E053F1">
            <w:pPr>
              <w:pStyle w:val="1Einrckung"/>
              <w:ind w:left="0" w:firstLine="0"/>
              <w:rPr>
                <w:i/>
                <w:iCs/>
              </w:rPr>
            </w:pPr>
          </w:p>
        </w:tc>
        <w:tc>
          <w:tcPr>
            <w:tcW w:w="4018" w:type="dxa"/>
            <w:shd w:val="clear" w:color="auto" w:fill="FFFFFF"/>
          </w:tcPr>
          <w:p w14:paraId="6567E6C4" w14:textId="77777777" w:rsidR="00520807" w:rsidRDefault="00520807" w:rsidP="00A25BEE">
            <w:pPr>
              <w:pStyle w:val="1Einrckung"/>
              <w:ind w:left="0" w:firstLine="0"/>
            </w:pPr>
          </w:p>
        </w:tc>
      </w:tr>
    </w:tbl>
    <w:p w14:paraId="2E7B7D4B" w14:textId="77777777" w:rsidR="00851DCC" w:rsidRDefault="00851DCC" w:rsidP="00851DCC">
      <w:pPr>
        <w:pStyle w:val="1Einrckung"/>
        <w:jc w:val="both"/>
        <w:rPr>
          <w:sz w:val="16"/>
          <w:szCs w:val="14"/>
        </w:rPr>
      </w:pPr>
      <w:r w:rsidRPr="007F0748">
        <w:rPr>
          <w:sz w:val="16"/>
          <w:szCs w:val="14"/>
        </w:rPr>
        <w:t xml:space="preserve">Gemäß Ziffer 8.7 unserer AEB erfolgt die </w:t>
      </w:r>
      <w:r>
        <w:rPr>
          <w:sz w:val="16"/>
          <w:szCs w:val="14"/>
        </w:rPr>
        <w:t xml:space="preserve">Vertragsunterschrift </w:t>
      </w:r>
      <w:r w:rsidRPr="007F0748">
        <w:rPr>
          <w:sz w:val="16"/>
          <w:szCs w:val="14"/>
        </w:rPr>
        <w:t>in Textform. D</w:t>
      </w:r>
      <w:r>
        <w:rPr>
          <w:sz w:val="16"/>
          <w:szCs w:val="14"/>
        </w:rPr>
        <w:t xml:space="preserve">er Vertrag </w:t>
      </w:r>
      <w:r w:rsidRPr="007F0748">
        <w:rPr>
          <w:sz w:val="16"/>
          <w:szCs w:val="14"/>
        </w:rPr>
        <w:t>ist mit dem Textzusatz des Namens</w:t>
      </w:r>
    </w:p>
    <w:p w14:paraId="2147D627" w14:textId="614FA5BB" w:rsidR="00D226CA" w:rsidRPr="007F0748" w:rsidRDefault="00851DCC" w:rsidP="007F0748">
      <w:pPr>
        <w:pStyle w:val="1Einrckung"/>
        <w:jc w:val="both"/>
        <w:rPr>
          <w:sz w:val="16"/>
          <w:szCs w:val="14"/>
          <w:u w:val="single"/>
        </w:rPr>
      </w:pPr>
      <w:r w:rsidRPr="007F0748">
        <w:rPr>
          <w:sz w:val="16"/>
          <w:szCs w:val="14"/>
        </w:rPr>
        <w:t>der GIZ-Mitarbeiter*innen rechtsgültig.</w:t>
      </w:r>
    </w:p>
    <w:p w14:paraId="5BEF5508" w14:textId="77777777" w:rsidR="00D226CA" w:rsidRPr="00413E5C" w:rsidRDefault="00D226CA">
      <w:pPr>
        <w:pStyle w:val="1Einrckung"/>
        <w:rPr>
          <w:u w:val="single"/>
        </w:rPr>
      </w:pPr>
    </w:p>
    <w:p w14:paraId="23D6089D" w14:textId="77777777" w:rsidR="00D226CA" w:rsidRPr="00413E5C" w:rsidRDefault="00D226CA">
      <w:pPr>
        <w:pStyle w:val="1Einrckung"/>
        <w:rPr>
          <w:u w:val="single"/>
        </w:rPr>
      </w:pPr>
    </w:p>
    <w:p w14:paraId="651540B4" w14:textId="77777777" w:rsidR="00D226CA" w:rsidRPr="00413E5C" w:rsidRDefault="00D226CA">
      <w:pPr>
        <w:pStyle w:val="1Einrckung"/>
        <w:rPr>
          <w:u w:val="single"/>
        </w:rPr>
      </w:pPr>
    </w:p>
    <w:p w14:paraId="7B603924" w14:textId="77777777" w:rsidR="00D226CA" w:rsidRPr="00413E5C" w:rsidRDefault="00D226CA">
      <w:pPr>
        <w:pStyle w:val="1Einrckung"/>
        <w:rPr>
          <w:u w:val="single"/>
        </w:rPr>
      </w:pPr>
      <w:r w:rsidRPr="00413E5C">
        <w:rPr>
          <w:u w:val="single"/>
        </w:rPr>
        <w:t>Anlagen</w:t>
      </w:r>
    </w:p>
    <w:p w14:paraId="357D0EAB" w14:textId="77777777" w:rsidR="00D226CA" w:rsidRPr="00413E5C" w:rsidRDefault="00D226CA">
      <w:pPr>
        <w:pStyle w:val="1Einrckung"/>
      </w:pPr>
    </w:p>
    <w:p w14:paraId="19A881E0" w14:textId="667A95FF" w:rsidR="00D226CA" w:rsidRPr="00413E5C" w:rsidRDefault="00D226CA" w:rsidP="007F0748">
      <w:pPr>
        <w:pStyle w:val="1Einrckung"/>
        <w:numPr>
          <w:ilvl w:val="0"/>
          <w:numId w:val="9"/>
        </w:numPr>
      </w:pPr>
      <w:r w:rsidRPr="00413E5C">
        <w:t>Leistungsbeschreibung</w:t>
      </w:r>
    </w:p>
    <w:p w14:paraId="708B3A5A" w14:textId="353FE4FB" w:rsidR="00FB77D2" w:rsidRPr="00413E5C" w:rsidRDefault="00FB77D2" w:rsidP="007F0748">
      <w:pPr>
        <w:pStyle w:val="1Einrckung"/>
        <w:numPr>
          <w:ilvl w:val="0"/>
          <w:numId w:val="9"/>
        </w:numPr>
      </w:pPr>
      <w:r w:rsidRPr="00413E5C">
        <w:t>Allgemeine Einkaufsbedingungen (AEB</w:t>
      </w:r>
      <w:r w:rsidR="00B1037A">
        <w:t xml:space="preserve"> 202</w:t>
      </w:r>
      <w:r w:rsidR="003B7BEB">
        <w:t>3</w:t>
      </w:r>
      <w:r w:rsidRPr="00413E5C">
        <w:t>)</w:t>
      </w:r>
    </w:p>
    <w:p w14:paraId="284A6F94" w14:textId="0F06E850" w:rsidR="00D226CA" w:rsidRPr="00413E5C" w:rsidRDefault="00D226CA" w:rsidP="007F0748">
      <w:pPr>
        <w:pStyle w:val="1Einrckung"/>
        <w:numPr>
          <w:ilvl w:val="0"/>
          <w:numId w:val="9"/>
        </w:numPr>
      </w:pPr>
      <w:r w:rsidRPr="00413E5C">
        <w:t>Auslandsmontagebedingungen</w:t>
      </w:r>
    </w:p>
    <w:p w14:paraId="4AA7555C" w14:textId="1748A3D3" w:rsidR="00D226CA" w:rsidRPr="00413E5C" w:rsidRDefault="00D226CA" w:rsidP="007F0748">
      <w:pPr>
        <w:pStyle w:val="1Einrckung"/>
        <w:numPr>
          <w:ilvl w:val="0"/>
          <w:numId w:val="9"/>
        </w:numPr>
      </w:pPr>
      <w:r w:rsidRPr="00413E5C">
        <w:t>Muster Vorauszahlungsgarantie</w:t>
      </w:r>
      <w:r w:rsidR="00DB793B">
        <w:t xml:space="preserve"> </w:t>
      </w:r>
    </w:p>
    <w:p w14:paraId="7A832B39" w14:textId="5788BA4C" w:rsidR="00D226CA" w:rsidRDefault="00D226CA" w:rsidP="00ED454C">
      <w:pPr>
        <w:pStyle w:val="1Einrckung"/>
        <w:numPr>
          <w:ilvl w:val="0"/>
          <w:numId w:val="9"/>
        </w:numPr>
      </w:pPr>
      <w:r w:rsidRPr="00413E5C">
        <w:t>Muster Abnahmebescheinigung</w:t>
      </w:r>
    </w:p>
    <w:p w14:paraId="414EC090" w14:textId="77777777" w:rsidR="008B2D61" w:rsidRDefault="008B2D61" w:rsidP="007F0748">
      <w:pPr>
        <w:pStyle w:val="1Einrckung"/>
        <w:ind w:left="840" w:firstLine="0"/>
      </w:pPr>
    </w:p>
    <w:p w14:paraId="053E1ECC" w14:textId="77777777" w:rsidR="00ED454C" w:rsidRPr="00413E5C" w:rsidRDefault="00ED454C" w:rsidP="007F0748">
      <w:pPr>
        <w:pStyle w:val="1Einrckung"/>
        <w:ind w:left="0" w:firstLine="0"/>
      </w:pPr>
    </w:p>
    <w:p w14:paraId="3B301A5A" w14:textId="77777777" w:rsidR="00D226CA" w:rsidRPr="00413E5C" w:rsidRDefault="00D226CA">
      <w:pPr>
        <w:pStyle w:val="1Einrckung"/>
      </w:pPr>
    </w:p>
    <w:p w14:paraId="3F6FC8E9" w14:textId="77777777" w:rsidR="00D226CA" w:rsidRPr="00413E5C" w:rsidRDefault="00D226CA">
      <w:pPr>
        <w:pStyle w:val="1Einrckung"/>
        <w:ind w:left="0" w:firstLine="0"/>
      </w:pPr>
      <w:r w:rsidRPr="00413E5C">
        <w:br w:type="page"/>
      </w:r>
    </w:p>
    <w:p w14:paraId="3E7B60CC" w14:textId="77777777" w:rsidR="00D226CA" w:rsidRPr="00413E5C" w:rsidRDefault="00D226CA">
      <w:pPr>
        <w:pStyle w:val="1Einrckung"/>
        <w:jc w:val="right"/>
        <w:rPr>
          <w:b/>
          <w:u w:val="single"/>
        </w:rPr>
      </w:pPr>
      <w:r w:rsidRPr="00413E5C">
        <w:rPr>
          <w:b/>
          <w:u w:val="single"/>
        </w:rPr>
        <w:lastRenderedPageBreak/>
        <w:t>Anlage 1</w:t>
      </w:r>
    </w:p>
    <w:p w14:paraId="1E3D36E5" w14:textId="77777777" w:rsidR="00D226CA" w:rsidRPr="00413E5C" w:rsidRDefault="00D226CA">
      <w:pPr>
        <w:pStyle w:val="1Einrckung"/>
      </w:pPr>
    </w:p>
    <w:p w14:paraId="2D6FBF4B" w14:textId="77777777" w:rsidR="00D226CA" w:rsidRPr="00413E5C" w:rsidRDefault="00D226CA">
      <w:pPr>
        <w:pStyle w:val="1Einrckung"/>
        <w:rPr>
          <w:b/>
          <w:u w:val="single"/>
        </w:rPr>
      </w:pPr>
    </w:p>
    <w:p w14:paraId="330A5A64" w14:textId="77777777" w:rsidR="00D226CA" w:rsidRPr="00413E5C" w:rsidRDefault="00D226CA">
      <w:pPr>
        <w:pStyle w:val="1Einrckung"/>
        <w:rPr>
          <w:b/>
          <w:u w:val="single"/>
        </w:rPr>
      </w:pPr>
      <w:r w:rsidRPr="00413E5C">
        <w:rPr>
          <w:b/>
          <w:u w:val="single"/>
        </w:rPr>
        <w:t>Leistungsbeschreibung</w:t>
      </w:r>
    </w:p>
    <w:p w14:paraId="2F3A865F" w14:textId="77777777" w:rsidR="00D226CA" w:rsidRDefault="00D226CA">
      <w:pPr>
        <w:pStyle w:val="1Einrckung"/>
      </w:pPr>
    </w:p>
    <w:p w14:paraId="7341AE65" w14:textId="77777777" w:rsidR="003E059B" w:rsidRDefault="003E059B">
      <w:pPr>
        <w:pStyle w:val="1Einrckung"/>
      </w:pPr>
    </w:p>
    <w:p w14:paraId="39CC4843" w14:textId="77777777" w:rsidR="003E059B" w:rsidRDefault="003E059B">
      <w:pPr>
        <w:pStyle w:val="1Einrckung"/>
      </w:pPr>
    </w:p>
    <w:p w14:paraId="6CFCF7A5" w14:textId="77777777" w:rsidR="003E059B" w:rsidRPr="00413E5C" w:rsidRDefault="003E059B">
      <w:pPr>
        <w:pStyle w:val="1Einrckung"/>
      </w:pPr>
    </w:p>
    <w:p w14:paraId="3FB575D2" w14:textId="77777777" w:rsidR="000D702B" w:rsidRPr="00413E5C" w:rsidRDefault="00D226CA" w:rsidP="000D702B">
      <w:pPr>
        <w:pStyle w:val="1Einrckung"/>
        <w:ind w:left="0" w:firstLine="0"/>
      </w:pPr>
      <w:r w:rsidRPr="00413E5C">
        <w:br w:type="page"/>
      </w:r>
    </w:p>
    <w:p w14:paraId="2F75BCF3" w14:textId="77777777" w:rsidR="000D702B" w:rsidRPr="00413E5C" w:rsidRDefault="000D702B" w:rsidP="000D702B">
      <w:pPr>
        <w:pStyle w:val="1Einrckung"/>
        <w:jc w:val="right"/>
        <w:rPr>
          <w:b/>
          <w:u w:val="single"/>
        </w:rPr>
      </w:pPr>
      <w:r w:rsidRPr="00413E5C">
        <w:rPr>
          <w:b/>
          <w:u w:val="single"/>
        </w:rPr>
        <w:lastRenderedPageBreak/>
        <w:t>Anlage 2</w:t>
      </w:r>
    </w:p>
    <w:p w14:paraId="52DE90F1" w14:textId="77777777" w:rsidR="000D702B" w:rsidRPr="00413E5C" w:rsidRDefault="000D702B" w:rsidP="000D702B">
      <w:pPr>
        <w:pStyle w:val="1Einrckung"/>
      </w:pPr>
    </w:p>
    <w:p w14:paraId="3F6B3F26" w14:textId="335FD824" w:rsidR="000D702B" w:rsidRDefault="000D702B">
      <w:pPr>
        <w:pStyle w:val="1Einrckung"/>
        <w:ind w:left="0" w:firstLine="0"/>
        <w:rPr>
          <w:b/>
          <w:u w:val="single"/>
        </w:rPr>
      </w:pPr>
      <w:r w:rsidRPr="00413E5C">
        <w:rPr>
          <w:b/>
          <w:u w:val="single"/>
        </w:rPr>
        <w:t>Allgemeine Einkaufsbedingungen (AEB</w:t>
      </w:r>
      <w:r w:rsidR="00EB2F8C">
        <w:rPr>
          <w:b/>
          <w:u w:val="single"/>
        </w:rPr>
        <w:t xml:space="preserve"> 202</w:t>
      </w:r>
      <w:r w:rsidR="003B7BEB">
        <w:rPr>
          <w:b/>
          <w:u w:val="single"/>
        </w:rPr>
        <w:t>3</w:t>
      </w:r>
      <w:r w:rsidRPr="00413E5C">
        <w:rPr>
          <w:b/>
          <w:u w:val="single"/>
        </w:rPr>
        <w:t>)</w:t>
      </w:r>
    </w:p>
    <w:p w14:paraId="1062673B" w14:textId="77777777" w:rsidR="003E059B" w:rsidRDefault="003E059B">
      <w:pPr>
        <w:pStyle w:val="1Einrckung"/>
        <w:ind w:left="0" w:firstLine="0"/>
        <w:rPr>
          <w:b/>
          <w:u w:val="single"/>
        </w:rPr>
      </w:pPr>
    </w:p>
    <w:p w14:paraId="2A1EEE6B" w14:textId="77777777" w:rsidR="003E059B" w:rsidRDefault="003E059B">
      <w:pPr>
        <w:pStyle w:val="1Einrckung"/>
        <w:ind w:left="0" w:firstLine="0"/>
        <w:rPr>
          <w:b/>
          <w:u w:val="single"/>
        </w:rPr>
      </w:pPr>
    </w:p>
    <w:p w14:paraId="7FAD4A3F" w14:textId="77777777" w:rsidR="003E059B" w:rsidRDefault="003E059B">
      <w:pPr>
        <w:pStyle w:val="1Einrckung"/>
        <w:ind w:left="0" w:firstLine="0"/>
        <w:rPr>
          <w:b/>
          <w:u w:val="single"/>
        </w:rPr>
      </w:pPr>
    </w:p>
    <w:p w14:paraId="360648C0" w14:textId="77777777" w:rsidR="003E059B" w:rsidRDefault="003E059B">
      <w:pPr>
        <w:pStyle w:val="1Einrckung"/>
        <w:ind w:left="0" w:firstLine="0"/>
        <w:rPr>
          <w:b/>
          <w:u w:val="single"/>
        </w:rPr>
      </w:pPr>
    </w:p>
    <w:p w14:paraId="2A21BCF3" w14:textId="77777777" w:rsidR="003E059B" w:rsidRDefault="003E059B">
      <w:pPr>
        <w:pStyle w:val="1Einrckung"/>
        <w:ind w:left="0" w:firstLine="0"/>
        <w:rPr>
          <w:b/>
          <w:u w:val="single"/>
        </w:rPr>
      </w:pPr>
    </w:p>
    <w:p w14:paraId="6B5A8FE4" w14:textId="77777777" w:rsidR="003E059B" w:rsidRPr="00413E5C" w:rsidRDefault="003E059B">
      <w:pPr>
        <w:pStyle w:val="1Einrckung"/>
        <w:ind w:left="0" w:firstLine="0"/>
        <w:rPr>
          <w:b/>
          <w:u w:val="single"/>
        </w:rPr>
      </w:pPr>
    </w:p>
    <w:p w14:paraId="0C4F00F6" w14:textId="77777777" w:rsidR="00D226CA" w:rsidRPr="00413E5C" w:rsidRDefault="000D702B">
      <w:pPr>
        <w:pStyle w:val="1Einrckung"/>
        <w:ind w:left="0" w:firstLine="0"/>
      </w:pPr>
      <w:r w:rsidRPr="00413E5C">
        <w:br w:type="page"/>
      </w:r>
    </w:p>
    <w:p w14:paraId="4DE49CD5" w14:textId="77777777" w:rsidR="000D702B" w:rsidRPr="00413E5C" w:rsidRDefault="000D702B">
      <w:pPr>
        <w:pStyle w:val="1Einrckung"/>
        <w:ind w:left="0" w:firstLine="0"/>
      </w:pPr>
    </w:p>
    <w:p w14:paraId="56616B73" w14:textId="77777777" w:rsidR="00D226CA" w:rsidRPr="00413E5C" w:rsidRDefault="000D702B">
      <w:pPr>
        <w:pStyle w:val="1Einrckung"/>
        <w:jc w:val="right"/>
        <w:rPr>
          <w:b/>
          <w:u w:val="single"/>
        </w:rPr>
      </w:pPr>
      <w:r w:rsidRPr="00413E5C">
        <w:rPr>
          <w:b/>
          <w:u w:val="single"/>
        </w:rPr>
        <w:t>Anlage 3</w:t>
      </w:r>
    </w:p>
    <w:p w14:paraId="7263ECF9" w14:textId="77777777" w:rsidR="00D226CA" w:rsidRPr="00413E5C" w:rsidRDefault="00D226CA">
      <w:pPr>
        <w:pStyle w:val="1Einrckung"/>
        <w:rPr>
          <w:sz w:val="28"/>
          <w:u w:val="single"/>
        </w:rPr>
      </w:pPr>
      <w:r w:rsidRPr="00413E5C">
        <w:rPr>
          <w:sz w:val="28"/>
          <w:u w:val="single"/>
        </w:rPr>
        <w:t>AUSLANDSMONTAGEBEDINGUNGEN</w:t>
      </w:r>
    </w:p>
    <w:p w14:paraId="7E86F042" w14:textId="77777777" w:rsidR="00D226CA" w:rsidRPr="00413E5C" w:rsidRDefault="00D226CA">
      <w:pPr>
        <w:pStyle w:val="1Einrckung"/>
        <w:rPr>
          <w:u w:val="single"/>
        </w:rPr>
      </w:pPr>
    </w:p>
    <w:p w14:paraId="19BC1215" w14:textId="77777777" w:rsidR="00D226CA" w:rsidRPr="00413E5C" w:rsidRDefault="00D226CA">
      <w:pPr>
        <w:pStyle w:val="1Einrckung"/>
      </w:pPr>
    </w:p>
    <w:p w14:paraId="5F0E7E14" w14:textId="77777777" w:rsidR="00D226CA" w:rsidRPr="00413E5C" w:rsidRDefault="00D226CA">
      <w:pPr>
        <w:pStyle w:val="1Einrckung"/>
        <w:jc w:val="both"/>
        <w:rPr>
          <w:b/>
          <w:u w:val="single"/>
        </w:rPr>
      </w:pPr>
      <w:r w:rsidRPr="00413E5C">
        <w:rPr>
          <w:b/>
          <w:u w:val="single"/>
        </w:rPr>
        <w:t xml:space="preserve">A - VORSCHRIFTEN FÜR SÄMTLICHE </w:t>
      </w:r>
      <w:r w:rsidR="00271DEB" w:rsidRPr="00413E5C">
        <w:rPr>
          <w:b/>
          <w:u w:val="single"/>
        </w:rPr>
        <w:t>Leistungen am Einsatzort</w:t>
      </w:r>
      <w:r w:rsidR="00067EC8" w:rsidRPr="00413E5C">
        <w:rPr>
          <w:b/>
          <w:u w:val="single"/>
        </w:rPr>
        <w:t xml:space="preserve"> (nicht nur für Montagen)</w:t>
      </w:r>
    </w:p>
    <w:p w14:paraId="4A07A5EC" w14:textId="77777777" w:rsidR="00D226CA" w:rsidRPr="00413E5C" w:rsidRDefault="00D226CA">
      <w:pPr>
        <w:pStyle w:val="1Einrckung"/>
        <w:jc w:val="both"/>
        <w:rPr>
          <w:b/>
        </w:rPr>
      </w:pPr>
    </w:p>
    <w:p w14:paraId="227534B7" w14:textId="77777777" w:rsidR="00D226CA" w:rsidRPr="00413E5C" w:rsidRDefault="00D226CA">
      <w:pPr>
        <w:pStyle w:val="1Einrckung"/>
        <w:jc w:val="both"/>
        <w:rPr>
          <w:b/>
        </w:rPr>
      </w:pPr>
      <w:r w:rsidRPr="00413E5C">
        <w:rPr>
          <w:b/>
        </w:rPr>
        <w:t>1.</w:t>
      </w:r>
      <w:r w:rsidRPr="00413E5C">
        <w:rPr>
          <w:b/>
        </w:rPr>
        <w:tab/>
      </w:r>
      <w:r w:rsidR="00271DEB" w:rsidRPr="00413E5C">
        <w:rPr>
          <w:b/>
        </w:rPr>
        <w:t xml:space="preserve">Personal </w:t>
      </w:r>
      <w:r w:rsidRPr="00413E5C">
        <w:rPr>
          <w:b/>
        </w:rPr>
        <w:t xml:space="preserve">- </w:t>
      </w:r>
      <w:r w:rsidR="001D2F33" w:rsidRPr="00413E5C">
        <w:rPr>
          <w:b/>
        </w:rPr>
        <w:t xml:space="preserve">/ </w:t>
      </w:r>
      <w:r w:rsidRPr="00413E5C">
        <w:rPr>
          <w:b/>
        </w:rPr>
        <w:t>Arbeitsschutzbestimmungen</w:t>
      </w:r>
    </w:p>
    <w:p w14:paraId="05740C21" w14:textId="77777777" w:rsidR="00D226CA" w:rsidRPr="00413E5C" w:rsidRDefault="00D226CA">
      <w:pPr>
        <w:pStyle w:val="1Einrckung"/>
        <w:jc w:val="both"/>
      </w:pPr>
    </w:p>
    <w:p w14:paraId="5001F194" w14:textId="77777777" w:rsidR="00D226CA" w:rsidRPr="00413E5C" w:rsidRDefault="00D226CA">
      <w:pPr>
        <w:pStyle w:val="1Einrckung"/>
        <w:jc w:val="both"/>
      </w:pPr>
      <w:r w:rsidRPr="00413E5C">
        <w:t>1.1.</w:t>
      </w:r>
      <w:r w:rsidRPr="00413E5C">
        <w:tab/>
        <w:t>Der AN verpflichtet sich, nur geschultes und erfahrenes sowie sprachlich und gesund</w:t>
      </w:r>
      <w:r w:rsidRPr="00413E5C">
        <w:softHyphen/>
        <w:t>heitlich geeignetes, erforderlichenfalls tropentaugliches Personal zu entsenden. Der AN sorgt dafür, dass alle erforderlichen Impfungen rechtzeitig erfolgen.</w:t>
      </w:r>
    </w:p>
    <w:p w14:paraId="759D9F51" w14:textId="77777777" w:rsidR="00D226CA" w:rsidRPr="00413E5C" w:rsidRDefault="00D226CA">
      <w:pPr>
        <w:pStyle w:val="1Einrckung"/>
        <w:jc w:val="both"/>
      </w:pPr>
    </w:p>
    <w:p w14:paraId="3AF5DD7D" w14:textId="77777777" w:rsidR="00D226CA" w:rsidRPr="00413E5C" w:rsidRDefault="00D226CA">
      <w:pPr>
        <w:pStyle w:val="1Einrckung"/>
        <w:jc w:val="both"/>
      </w:pPr>
      <w:r w:rsidRPr="00413E5C">
        <w:t>1.2.</w:t>
      </w:r>
      <w:r w:rsidRPr="00413E5C">
        <w:tab/>
        <w:t xml:space="preserve">Über die Unfallverhütungsvorschriften der Berufsgenossenschaft des AN hinaus hat der AN die </w:t>
      </w:r>
      <w:r w:rsidR="00145EA9" w:rsidRPr="00413E5C">
        <w:t xml:space="preserve">am </w:t>
      </w:r>
      <w:r w:rsidR="00271DEB" w:rsidRPr="00413E5C">
        <w:t>Einsatzort</w:t>
      </w:r>
      <w:r w:rsidR="00145EA9" w:rsidRPr="00413E5C">
        <w:t xml:space="preserve"> geltenden </w:t>
      </w:r>
      <w:r w:rsidRPr="00413E5C">
        <w:t xml:space="preserve">gesetzlichen und behördlichen Bestimmungen </w:t>
      </w:r>
      <w:r w:rsidR="00145EA9" w:rsidRPr="00413E5C">
        <w:t xml:space="preserve"> </w:t>
      </w:r>
      <w:r w:rsidRPr="00413E5C">
        <w:t>einzuhalten.</w:t>
      </w:r>
    </w:p>
    <w:p w14:paraId="053ED004" w14:textId="77777777" w:rsidR="00D226CA" w:rsidRPr="00413E5C" w:rsidRDefault="00D226CA">
      <w:pPr>
        <w:pStyle w:val="1Einrckung"/>
        <w:jc w:val="both"/>
      </w:pPr>
    </w:p>
    <w:p w14:paraId="55BEE77E" w14:textId="77777777" w:rsidR="00D226CA" w:rsidRPr="00413E5C" w:rsidRDefault="00D226CA">
      <w:pPr>
        <w:pStyle w:val="1Einrckung"/>
        <w:jc w:val="both"/>
      </w:pPr>
    </w:p>
    <w:p w14:paraId="17C3B5E7" w14:textId="77777777" w:rsidR="00D226CA" w:rsidRPr="00413E5C" w:rsidRDefault="00D226CA">
      <w:pPr>
        <w:pStyle w:val="1Einrckung"/>
        <w:jc w:val="both"/>
        <w:rPr>
          <w:b/>
        </w:rPr>
      </w:pPr>
      <w:r w:rsidRPr="00413E5C">
        <w:rPr>
          <w:b/>
        </w:rPr>
        <w:t>2.</w:t>
      </w:r>
      <w:r w:rsidRPr="00413E5C">
        <w:rPr>
          <w:b/>
        </w:rPr>
        <w:tab/>
        <w:t xml:space="preserve">Vorbereitung der </w:t>
      </w:r>
      <w:r w:rsidR="00271DEB" w:rsidRPr="00413E5C">
        <w:rPr>
          <w:b/>
        </w:rPr>
        <w:t>Leistungen am Einsatzort</w:t>
      </w:r>
    </w:p>
    <w:p w14:paraId="4A260C53" w14:textId="77777777" w:rsidR="00D226CA" w:rsidRPr="00413E5C" w:rsidRDefault="00D226CA">
      <w:pPr>
        <w:pStyle w:val="1Einrckung"/>
        <w:jc w:val="both"/>
      </w:pPr>
    </w:p>
    <w:p w14:paraId="30B3A8D7" w14:textId="77777777" w:rsidR="00D226CA" w:rsidRPr="00413E5C" w:rsidRDefault="00D226CA">
      <w:pPr>
        <w:pStyle w:val="1Einrckung"/>
        <w:jc w:val="both"/>
      </w:pPr>
      <w:r w:rsidRPr="00413E5C">
        <w:t>2.1.</w:t>
      </w:r>
      <w:r w:rsidRPr="00413E5C">
        <w:tab/>
        <w:t xml:space="preserve">Der AN muss sich rechtzeitig vor Entsendung des </w:t>
      </w:r>
      <w:r w:rsidR="00271DEB" w:rsidRPr="00413E5C">
        <w:t xml:space="preserve">Personals </w:t>
      </w:r>
      <w:r w:rsidRPr="00413E5C">
        <w:t xml:space="preserve">vergewissern, dass alle für die </w:t>
      </w:r>
      <w:r w:rsidR="00271DEB" w:rsidRPr="00413E5C">
        <w:t xml:space="preserve">Leistungen am Einsatzort </w:t>
      </w:r>
      <w:r w:rsidRPr="00413E5C">
        <w:t>erforderlichen Vorbereitungen getroffen sind und d</w:t>
      </w:r>
      <w:r w:rsidR="00F76A4F" w:rsidRPr="00413E5C">
        <w:t>ie</w:t>
      </w:r>
      <w:r w:rsidRPr="00413E5C">
        <w:t xml:space="preserve"> AG vor </w:t>
      </w:r>
      <w:r w:rsidR="00271DEB" w:rsidRPr="00413E5C">
        <w:t>B</w:t>
      </w:r>
      <w:r w:rsidRPr="00413E5C">
        <w:t>eginn entsprechend unterrichten. Insbesondere müssen alle Montagegegenstände</w:t>
      </w:r>
      <w:r w:rsidR="00271DEB" w:rsidRPr="00413E5C">
        <w:t>, weitere Gegenstände</w:t>
      </w:r>
      <w:r w:rsidRPr="00413E5C">
        <w:t xml:space="preserve"> und Einrichtungen am </w:t>
      </w:r>
      <w:r w:rsidR="00271DEB" w:rsidRPr="00413E5C">
        <w:t>Einsatz</w:t>
      </w:r>
      <w:r w:rsidR="00F76A4F" w:rsidRPr="00413E5C">
        <w:t>ort</w:t>
      </w:r>
      <w:r w:rsidRPr="00413E5C">
        <w:t xml:space="preserve"> vorhanden sein. Spezialwerkzeuge und -geräte werden vom AN zur Verfügung gestellt.</w:t>
      </w:r>
    </w:p>
    <w:p w14:paraId="77610E07" w14:textId="77777777" w:rsidR="00D226CA" w:rsidRPr="00413E5C" w:rsidRDefault="00D226CA">
      <w:pPr>
        <w:pStyle w:val="1Einrckung"/>
        <w:jc w:val="both"/>
      </w:pPr>
    </w:p>
    <w:p w14:paraId="61641F26" w14:textId="77777777" w:rsidR="00D226CA" w:rsidRPr="00413E5C" w:rsidRDefault="00D226CA">
      <w:pPr>
        <w:pStyle w:val="1Einrckung"/>
        <w:jc w:val="both"/>
      </w:pPr>
      <w:r w:rsidRPr="00413E5C">
        <w:t>2.2.</w:t>
      </w:r>
      <w:r w:rsidRPr="00413E5C">
        <w:tab/>
        <w:t xml:space="preserve">Unverzüglich nach Ankunft des Personals des AN am </w:t>
      </w:r>
      <w:r w:rsidR="00271DEB" w:rsidRPr="00413E5C">
        <w:t>Einsatz</w:t>
      </w:r>
      <w:r w:rsidR="00F76A4F" w:rsidRPr="00413E5C">
        <w:t>ort</w:t>
      </w:r>
      <w:r w:rsidRPr="00413E5C">
        <w:t xml:space="preserve"> wird dieses noch einmal entsprechende Überprüfungen vornehmen und de</w:t>
      </w:r>
      <w:r w:rsidR="00F76A4F" w:rsidRPr="00413E5C">
        <w:t>r</w:t>
      </w:r>
      <w:r w:rsidRPr="00413E5C">
        <w:t xml:space="preserve"> AG eventuelle </w:t>
      </w:r>
      <w:r w:rsidR="00271DEB" w:rsidRPr="00413E5C">
        <w:t>H</w:t>
      </w:r>
      <w:r w:rsidRPr="00413E5C">
        <w:t xml:space="preserve">indernisse sofort </w:t>
      </w:r>
      <w:r w:rsidR="00145EA9" w:rsidRPr="00413E5C">
        <w:t>in Textform (Brief, Email, Fax)</w:t>
      </w:r>
      <w:r w:rsidRPr="00413E5C">
        <w:t xml:space="preserve"> mitteilen.</w:t>
      </w:r>
    </w:p>
    <w:p w14:paraId="590BD157" w14:textId="77777777" w:rsidR="00D226CA" w:rsidRPr="00413E5C" w:rsidRDefault="00D226CA">
      <w:pPr>
        <w:pStyle w:val="1Einrckung"/>
        <w:jc w:val="both"/>
      </w:pPr>
    </w:p>
    <w:p w14:paraId="356ADCF5" w14:textId="77777777" w:rsidR="00D226CA" w:rsidRPr="00413E5C" w:rsidRDefault="00D226CA">
      <w:pPr>
        <w:pStyle w:val="1Einrckung"/>
        <w:jc w:val="both"/>
      </w:pPr>
      <w:r w:rsidRPr="00413E5C">
        <w:t>2.3.</w:t>
      </w:r>
      <w:r w:rsidRPr="00413E5C">
        <w:tab/>
        <w:t>Alle aus der Nichtbeachtung der Ziffern 2.1 und 2.2 entstehenden Kosten und Nachteile gehen zu Lasten des AN.</w:t>
      </w:r>
    </w:p>
    <w:p w14:paraId="5FAB817D" w14:textId="77777777" w:rsidR="00D226CA" w:rsidRPr="00413E5C" w:rsidRDefault="00D226CA">
      <w:pPr>
        <w:pStyle w:val="1Einrckung"/>
        <w:jc w:val="both"/>
      </w:pPr>
    </w:p>
    <w:p w14:paraId="5193741F" w14:textId="77777777" w:rsidR="00D226CA" w:rsidRPr="00413E5C" w:rsidRDefault="00D226CA">
      <w:pPr>
        <w:pStyle w:val="1Einrckung"/>
        <w:jc w:val="both"/>
      </w:pPr>
    </w:p>
    <w:p w14:paraId="20DAAFB1" w14:textId="77777777" w:rsidR="00D226CA" w:rsidRPr="00413E5C" w:rsidRDefault="00D226CA">
      <w:pPr>
        <w:pStyle w:val="1Einrckung"/>
        <w:jc w:val="both"/>
        <w:rPr>
          <w:b/>
        </w:rPr>
      </w:pPr>
      <w:r w:rsidRPr="00413E5C">
        <w:rPr>
          <w:b/>
        </w:rPr>
        <w:t>3.</w:t>
      </w:r>
      <w:r w:rsidRPr="00413E5C">
        <w:rPr>
          <w:b/>
        </w:rPr>
        <w:tab/>
        <w:t>Unterkunft des Personals</w:t>
      </w:r>
    </w:p>
    <w:p w14:paraId="0092D865" w14:textId="77777777" w:rsidR="00D226CA" w:rsidRPr="00413E5C" w:rsidRDefault="00D226CA">
      <w:pPr>
        <w:pStyle w:val="1Einrckung"/>
        <w:jc w:val="both"/>
      </w:pPr>
    </w:p>
    <w:p w14:paraId="1C844BEC" w14:textId="77777777" w:rsidR="00D226CA" w:rsidRPr="00413E5C" w:rsidRDefault="00D226CA">
      <w:pPr>
        <w:pStyle w:val="1Einrckung"/>
        <w:jc w:val="both"/>
      </w:pPr>
      <w:r w:rsidRPr="00413E5C">
        <w:tab/>
        <w:t>Die Beschaffung der erforderlichen Unterkünfte erfolgt grundsätzlich durch den AN. So</w:t>
      </w:r>
      <w:r w:rsidRPr="00413E5C">
        <w:softHyphen/>
        <w:t xml:space="preserve">weit möglich ist </w:t>
      </w:r>
      <w:r w:rsidR="00F76A4F" w:rsidRPr="00413E5C">
        <w:t xml:space="preserve">die </w:t>
      </w:r>
      <w:r w:rsidRPr="00413E5C">
        <w:t xml:space="preserve">AG dem AN behilflich, örtlich angemessene Unterkünfte zu beschaffen. </w:t>
      </w:r>
      <w:r w:rsidR="003F1E25" w:rsidRPr="00413E5C">
        <w:t>Die</w:t>
      </w:r>
      <w:r w:rsidRPr="00413E5C">
        <w:t xml:space="preserve"> AG übernimmt jedoch keine Haftung für die Beschaffung oder die Qualität von beschaffte</w:t>
      </w:r>
      <w:r w:rsidR="00145EA9" w:rsidRPr="00413E5C">
        <w:t>n</w:t>
      </w:r>
      <w:r w:rsidRPr="00413E5C">
        <w:t xml:space="preserve"> Unterk</w:t>
      </w:r>
      <w:r w:rsidR="00145EA9" w:rsidRPr="00413E5C">
        <w:t>ü</w:t>
      </w:r>
      <w:r w:rsidRPr="00413E5C">
        <w:t>nft</w:t>
      </w:r>
      <w:r w:rsidR="00145EA9" w:rsidRPr="00413E5C">
        <w:t>en</w:t>
      </w:r>
      <w:r w:rsidRPr="00413E5C">
        <w:t>.</w:t>
      </w:r>
    </w:p>
    <w:p w14:paraId="1A615D2D" w14:textId="77777777" w:rsidR="00D226CA" w:rsidRPr="00413E5C" w:rsidRDefault="00D226CA" w:rsidP="004552F5">
      <w:pPr>
        <w:pStyle w:val="1Einrckung"/>
        <w:ind w:left="0" w:firstLine="0"/>
        <w:jc w:val="both"/>
      </w:pPr>
    </w:p>
    <w:p w14:paraId="24404E6B" w14:textId="77777777" w:rsidR="00D226CA" w:rsidRPr="00413E5C" w:rsidRDefault="00D226CA">
      <w:pPr>
        <w:pStyle w:val="1Einrckung"/>
        <w:jc w:val="both"/>
      </w:pPr>
    </w:p>
    <w:p w14:paraId="520D3081" w14:textId="77777777" w:rsidR="00D226CA" w:rsidRPr="00413E5C" w:rsidRDefault="00067EC8">
      <w:pPr>
        <w:pStyle w:val="1Einrckung"/>
        <w:jc w:val="both"/>
        <w:rPr>
          <w:b/>
        </w:rPr>
      </w:pPr>
      <w:r w:rsidRPr="00413E5C">
        <w:rPr>
          <w:b/>
        </w:rPr>
        <w:t>4</w:t>
      </w:r>
      <w:r w:rsidR="00D226CA" w:rsidRPr="00413E5C">
        <w:rPr>
          <w:b/>
        </w:rPr>
        <w:t>.</w:t>
      </w:r>
      <w:r w:rsidR="00D226CA" w:rsidRPr="00413E5C">
        <w:rPr>
          <w:b/>
        </w:rPr>
        <w:tab/>
        <w:t>Haftung bei Krankheit und sonstigen Arbeitsbehinderungen</w:t>
      </w:r>
    </w:p>
    <w:p w14:paraId="5F0AADF3" w14:textId="77777777" w:rsidR="00D226CA" w:rsidRPr="00413E5C" w:rsidRDefault="00D226CA">
      <w:pPr>
        <w:pStyle w:val="1Einrckung"/>
        <w:jc w:val="both"/>
      </w:pPr>
    </w:p>
    <w:p w14:paraId="37C026C8" w14:textId="77777777" w:rsidR="00D226CA" w:rsidRPr="00413E5C" w:rsidRDefault="00D226CA">
      <w:pPr>
        <w:pStyle w:val="1Einrckung"/>
        <w:jc w:val="both"/>
      </w:pPr>
      <w:r w:rsidRPr="00413E5C">
        <w:tab/>
        <w:t>Alle Kosten, die durch Krankheit, Unfälle und sonstige personenbedingte Arbeitsbehin</w:t>
      </w:r>
      <w:r w:rsidRPr="00413E5C">
        <w:softHyphen/>
        <w:t>derungen entstehen, sind vom AN zu tragen.</w:t>
      </w:r>
    </w:p>
    <w:p w14:paraId="23B8DF7A" w14:textId="77777777" w:rsidR="007C0014" w:rsidRPr="00413E5C" w:rsidRDefault="007C0014">
      <w:pPr>
        <w:pStyle w:val="1Einrckung"/>
        <w:jc w:val="both"/>
      </w:pPr>
    </w:p>
    <w:p w14:paraId="14DBA759" w14:textId="77777777" w:rsidR="00541520" w:rsidRPr="00413E5C" w:rsidRDefault="00FD59A2">
      <w:pPr>
        <w:pStyle w:val="1Einrckung"/>
        <w:jc w:val="both"/>
      </w:pPr>
      <w:r w:rsidRPr="00413E5C">
        <w:t xml:space="preserve">5. </w:t>
      </w:r>
      <w:r w:rsidRPr="00413E5C">
        <w:rPr>
          <w:b/>
        </w:rPr>
        <w:t>Leistungsdauer</w:t>
      </w:r>
    </w:p>
    <w:p w14:paraId="49AFACCA" w14:textId="77777777" w:rsidR="00FD59A2" w:rsidRPr="00413E5C" w:rsidRDefault="00FD59A2">
      <w:pPr>
        <w:pStyle w:val="1Einrckung"/>
        <w:jc w:val="both"/>
      </w:pPr>
    </w:p>
    <w:p w14:paraId="7384A8B5" w14:textId="77777777" w:rsidR="00FD59A2" w:rsidRPr="00413E5C" w:rsidRDefault="00FD59A2" w:rsidP="00FD59A2">
      <w:pPr>
        <w:pStyle w:val="1Einrckung"/>
        <w:jc w:val="both"/>
      </w:pPr>
      <w:r w:rsidRPr="00413E5C">
        <w:t>5.1</w:t>
      </w:r>
      <w:r w:rsidRPr="00413E5C">
        <w:tab/>
        <w:t xml:space="preserve">Wird die vertraglich vereinbarte Leistungsdauer überschritten und fallen deshalb zusätzlich Leistungszeiten an, so ist die AG für diese zusätzlichen Zeiten nicht zur </w:t>
      </w:r>
      <w:r w:rsidRPr="00413E5C">
        <w:lastRenderedPageBreak/>
        <w:t>Zahlung von Vergütung und/oder Auslösung verpflichtet.  Ist die Überschreitung der Leistungsdauer von der AG zu vertreten, so trägt diese die für die zusätzliche Leistungszeit anfallende Ver</w:t>
      </w:r>
      <w:r w:rsidRPr="00413E5C">
        <w:softHyphen/>
        <w:t xml:space="preserve">gütung und/oder Auslösung, vorausgesetzt der AN hat mindestens 3 Tage vor Ablauf der Leistungszeit mitgeteilt, um welchen Zeitraum sich die Leistungsdauer verlängert, und die AG hat einer Verlängerung zugestimmt. Zur Berechnung der Vergütung wird der im Vertrag vorgesehene Tagessatz bzw. die für den Vertrag verwandte </w:t>
      </w:r>
      <w:r w:rsidR="005E3D74" w:rsidRPr="00413E5C">
        <w:t>Kalkulationsgrundlage</w:t>
      </w:r>
      <w:r w:rsidRPr="00413E5C">
        <w:t xml:space="preserve"> zugrunde gelegt.</w:t>
      </w:r>
    </w:p>
    <w:p w14:paraId="4349141A" w14:textId="77777777" w:rsidR="00FD59A2" w:rsidRPr="00413E5C" w:rsidRDefault="00FD59A2" w:rsidP="00FD59A2">
      <w:pPr>
        <w:pStyle w:val="1Einrckung"/>
        <w:jc w:val="both"/>
      </w:pPr>
    </w:p>
    <w:p w14:paraId="6594F618" w14:textId="77777777" w:rsidR="00FD59A2" w:rsidRPr="00413E5C" w:rsidRDefault="00FD59A2" w:rsidP="00C83121">
      <w:pPr>
        <w:pStyle w:val="1Einrckung"/>
        <w:jc w:val="both"/>
      </w:pPr>
      <w:r w:rsidRPr="00413E5C">
        <w:t>5.2</w:t>
      </w:r>
      <w:r w:rsidRPr="00413E5C">
        <w:tab/>
        <w:t xml:space="preserve">Der AN hat der AG jede zeitweilige oder dauernde Abwesenheit des Personals oder auch nur eines seiner Mitglieder vom </w:t>
      </w:r>
      <w:r w:rsidR="001D2F33" w:rsidRPr="00413E5C">
        <w:t>Einsatzort unverzüglich mitzuteilen.</w:t>
      </w:r>
    </w:p>
    <w:p w14:paraId="1EB1EFF5" w14:textId="77777777" w:rsidR="00FD59A2" w:rsidRPr="00413E5C" w:rsidRDefault="00FD59A2" w:rsidP="004552F5">
      <w:pPr>
        <w:pStyle w:val="1Einrckung"/>
        <w:ind w:left="0" w:firstLine="0"/>
        <w:jc w:val="both"/>
      </w:pPr>
    </w:p>
    <w:p w14:paraId="2B4F396F" w14:textId="77777777" w:rsidR="00FD59A2" w:rsidRPr="00413E5C" w:rsidRDefault="00FD59A2" w:rsidP="00FD59A2">
      <w:pPr>
        <w:pStyle w:val="1Einrckung"/>
        <w:jc w:val="both"/>
      </w:pPr>
      <w:r w:rsidRPr="00413E5C">
        <w:t>5.3</w:t>
      </w:r>
      <w:r w:rsidRPr="00413E5C">
        <w:tab/>
        <w:t>Montageunterbrechungen</w:t>
      </w:r>
      <w:r w:rsidR="001D2F33" w:rsidRPr="00413E5C">
        <w:t xml:space="preserve"> / Leistungsunterbrechungen</w:t>
      </w:r>
      <w:r w:rsidRPr="00413E5C">
        <w:t>, ihr Grund und ihre voraussichtliche Dauer sind der AG unverzüglich mitzuteilen.</w:t>
      </w:r>
    </w:p>
    <w:p w14:paraId="195B3057" w14:textId="77777777" w:rsidR="00FD59A2" w:rsidRPr="00413E5C" w:rsidRDefault="00FD59A2" w:rsidP="00FD59A2">
      <w:pPr>
        <w:pStyle w:val="1Einrckung"/>
        <w:jc w:val="both"/>
      </w:pPr>
    </w:p>
    <w:p w14:paraId="5A5A4B5A" w14:textId="77777777" w:rsidR="00FD59A2" w:rsidRPr="00413E5C" w:rsidRDefault="00FD59A2" w:rsidP="00FD59A2">
      <w:pPr>
        <w:pStyle w:val="1Einrckung"/>
        <w:jc w:val="both"/>
      </w:pPr>
      <w:r w:rsidRPr="00413E5C">
        <w:t>5.4</w:t>
      </w:r>
      <w:r w:rsidRPr="00413E5C">
        <w:tab/>
        <w:t>Wartezeiten und Unterbrechungen, die von der AG zu vertreten sind, bzw. auf höherer Gewalt beruhen, werden bis zu einer Gesamtdauer von 14 Tagen, höchstens aber bis zur Rückkehr des Personals aus dem Bestimmungsland, vergütet. Höhere Gewalt sind nur Naturkatastrophen, Epidemien, Aufruhr und vom AN nicht verursachte behördliche Eingriffe.</w:t>
      </w:r>
    </w:p>
    <w:p w14:paraId="55099C0D" w14:textId="77777777" w:rsidR="00541520" w:rsidRPr="00413E5C" w:rsidRDefault="00541520">
      <w:pPr>
        <w:pStyle w:val="1Einrckung"/>
        <w:jc w:val="both"/>
      </w:pPr>
    </w:p>
    <w:p w14:paraId="6CB48F30" w14:textId="77777777" w:rsidR="00D226CA" w:rsidRPr="00413E5C" w:rsidRDefault="00D226CA">
      <w:pPr>
        <w:pStyle w:val="1Einrckung"/>
        <w:jc w:val="both"/>
      </w:pPr>
    </w:p>
    <w:p w14:paraId="65E616ED" w14:textId="77777777" w:rsidR="00D226CA" w:rsidRPr="00413E5C" w:rsidRDefault="00D226CA">
      <w:pPr>
        <w:pStyle w:val="1Einrckung"/>
        <w:jc w:val="both"/>
        <w:rPr>
          <w:b/>
        </w:rPr>
      </w:pPr>
      <w:r w:rsidRPr="00413E5C">
        <w:rPr>
          <w:b/>
        </w:rPr>
        <w:t>6.</w:t>
      </w:r>
      <w:r w:rsidRPr="00413E5C">
        <w:rPr>
          <w:b/>
        </w:rPr>
        <w:tab/>
        <w:t>Rückruf aus wichtigem Grund</w:t>
      </w:r>
    </w:p>
    <w:p w14:paraId="470A70EB" w14:textId="77777777" w:rsidR="00D226CA" w:rsidRPr="00413E5C" w:rsidRDefault="00D226CA">
      <w:pPr>
        <w:pStyle w:val="1Einrckung"/>
        <w:jc w:val="both"/>
      </w:pPr>
    </w:p>
    <w:p w14:paraId="769AB3A5" w14:textId="77777777" w:rsidR="00D226CA" w:rsidRPr="00413E5C" w:rsidRDefault="00D226CA">
      <w:pPr>
        <w:pStyle w:val="1Einrckung"/>
        <w:jc w:val="both"/>
      </w:pPr>
      <w:r w:rsidRPr="00413E5C">
        <w:t>6.1.</w:t>
      </w:r>
      <w:r w:rsidRPr="00413E5C">
        <w:tab/>
        <w:t xml:space="preserve">Bei Vorliegen eines wichtigen Grundes hat der AN auf schriftliches Verlangen </w:t>
      </w:r>
      <w:r w:rsidR="003F1E25" w:rsidRPr="00413E5C">
        <w:t>der</w:t>
      </w:r>
      <w:r w:rsidRPr="00413E5C">
        <w:t xml:space="preserve"> AG hin einzelne</w:t>
      </w:r>
      <w:r w:rsidR="00067EC8" w:rsidRPr="00413E5C">
        <w:t>s Personal</w:t>
      </w:r>
      <w:r w:rsidRPr="00413E5C">
        <w:t xml:space="preserve">, ggf. das gesamte </w:t>
      </w:r>
      <w:r w:rsidR="00067EC8" w:rsidRPr="00413E5C">
        <w:t>P</w:t>
      </w:r>
      <w:r w:rsidRPr="00413E5C">
        <w:t xml:space="preserve">ersonal unverzüglich aus dem </w:t>
      </w:r>
      <w:r w:rsidR="00067EC8" w:rsidRPr="00413E5C">
        <w:t>Bestimmungsland</w:t>
      </w:r>
      <w:r w:rsidRPr="00413E5C">
        <w:t xml:space="preserve"> zurückzurufen bzw. auszutauschen. Als wichtiger Grund ist insbesondere an</w:t>
      </w:r>
      <w:r w:rsidRPr="00413E5C">
        <w:softHyphen/>
        <w:t>zusehen:</w:t>
      </w:r>
    </w:p>
    <w:p w14:paraId="27EABDB3" w14:textId="77777777" w:rsidR="00D226CA" w:rsidRPr="00413E5C" w:rsidRDefault="00D226CA">
      <w:pPr>
        <w:pStyle w:val="1Einrckung"/>
        <w:jc w:val="both"/>
      </w:pPr>
    </w:p>
    <w:p w14:paraId="737C4022" w14:textId="77777777" w:rsidR="00D226CA" w:rsidRPr="00413E5C" w:rsidRDefault="00D226CA">
      <w:pPr>
        <w:pStyle w:val="2Einrckung"/>
        <w:jc w:val="both"/>
      </w:pPr>
      <w:r w:rsidRPr="00413E5C">
        <w:t>-</w:t>
      </w:r>
      <w:r w:rsidRPr="00413E5C">
        <w:tab/>
        <w:t xml:space="preserve">Wenn sich herausstellt, dass das </w:t>
      </w:r>
      <w:r w:rsidR="00067EC8" w:rsidRPr="00413E5C">
        <w:t>P</w:t>
      </w:r>
      <w:r w:rsidRPr="00413E5C">
        <w:t>ersonal nicht die erforderliche gesund</w:t>
      </w:r>
      <w:r w:rsidRPr="00413E5C">
        <w:softHyphen/>
        <w:t>heitliche, fachliche, sprachliche oder persönliche Qualifikation besitzt;</w:t>
      </w:r>
    </w:p>
    <w:p w14:paraId="00B55CD4" w14:textId="77777777" w:rsidR="00D226CA" w:rsidRPr="00413E5C" w:rsidRDefault="00D226CA">
      <w:pPr>
        <w:pStyle w:val="2Einrckung"/>
        <w:jc w:val="both"/>
      </w:pPr>
    </w:p>
    <w:p w14:paraId="48B6E9E3" w14:textId="77777777" w:rsidR="00D226CA" w:rsidRPr="00413E5C" w:rsidRDefault="00D226CA">
      <w:pPr>
        <w:pStyle w:val="2Einrckung"/>
        <w:jc w:val="both"/>
      </w:pPr>
      <w:r w:rsidRPr="00413E5C">
        <w:t>-</w:t>
      </w:r>
      <w:r w:rsidRPr="00413E5C">
        <w:tab/>
        <w:t xml:space="preserve">wenn das Verhalten des </w:t>
      </w:r>
      <w:r w:rsidR="00067EC8" w:rsidRPr="00413E5C">
        <w:t xml:space="preserve">Personals </w:t>
      </w:r>
      <w:r w:rsidRPr="00413E5C">
        <w:t xml:space="preserve">den Interessen der Bundesrepublik Deutschland abträglich ist oder von der Regierung des </w:t>
      </w:r>
      <w:r w:rsidR="00067EC8" w:rsidRPr="00413E5C">
        <w:t xml:space="preserve">Bestimmungslandes </w:t>
      </w:r>
      <w:r w:rsidRPr="00413E5C">
        <w:t>bzw. der Trägerorganisation beanstandet wird;</w:t>
      </w:r>
    </w:p>
    <w:p w14:paraId="2C377E23" w14:textId="77777777" w:rsidR="00D226CA" w:rsidRPr="00413E5C" w:rsidRDefault="00D226CA">
      <w:pPr>
        <w:pStyle w:val="2Einrckung"/>
        <w:jc w:val="both"/>
      </w:pPr>
    </w:p>
    <w:p w14:paraId="67EECD65" w14:textId="77777777" w:rsidR="00D226CA" w:rsidRPr="00413E5C" w:rsidRDefault="00D226CA">
      <w:pPr>
        <w:pStyle w:val="2Einrckung"/>
        <w:jc w:val="both"/>
      </w:pPr>
      <w:r w:rsidRPr="00413E5C">
        <w:t>-</w:t>
      </w:r>
      <w:r w:rsidRPr="00413E5C">
        <w:tab/>
        <w:t xml:space="preserve">wenn aus politischen Gründen die weitere Tätigkeit des </w:t>
      </w:r>
      <w:r w:rsidR="00067EC8" w:rsidRPr="00413E5C">
        <w:t>P</w:t>
      </w:r>
      <w:r w:rsidRPr="00413E5C">
        <w:t xml:space="preserve">ersonals am </w:t>
      </w:r>
      <w:r w:rsidR="001D2F33" w:rsidRPr="00413E5C">
        <w:t>Einsatzort</w:t>
      </w:r>
      <w:r w:rsidRPr="00413E5C">
        <w:t xml:space="preserve"> nicht erwünscht ist.</w:t>
      </w:r>
    </w:p>
    <w:p w14:paraId="4F4A7CDF" w14:textId="77777777" w:rsidR="00D226CA" w:rsidRPr="00413E5C" w:rsidRDefault="00D226CA">
      <w:pPr>
        <w:pStyle w:val="1Einrckung"/>
        <w:ind w:left="0" w:firstLine="0"/>
        <w:jc w:val="both"/>
      </w:pPr>
    </w:p>
    <w:p w14:paraId="77A56767" w14:textId="77777777" w:rsidR="00D226CA" w:rsidRPr="00413E5C" w:rsidRDefault="00D226CA">
      <w:pPr>
        <w:pStyle w:val="1Einrckung"/>
        <w:jc w:val="both"/>
      </w:pPr>
      <w:r w:rsidRPr="00413E5C">
        <w:t>6.2.</w:t>
      </w:r>
      <w:r w:rsidRPr="00413E5C">
        <w:tab/>
        <w:t xml:space="preserve">Die Kosten für den Austausch oder Rückruf in diesen oder ähnlichen Fällen trägt der AN, sofern er oder sein </w:t>
      </w:r>
      <w:r w:rsidR="00067EC8" w:rsidRPr="00413E5C">
        <w:t>P</w:t>
      </w:r>
      <w:r w:rsidRPr="00413E5C">
        <w:t>ersonal die Gründe für diese Maßnahme zu vertreten haben. Andernfalls erstattet d</w:t>
      </w:r>
      <w:r w:rsidR="00F76A4F" w:rsidRPr="00413E5C">
        <w:t>ie</w:t>
      </w:r>
      <w:r w:rsidRPr="00413E5C">
        <w:t xml:space="preserve"> AG die im Zusammenhang mit dem Austausch unver</w:t>
      </w:r>
      <w:r w:rsidRPr="00413E5C">
        <w:softHyphen/>
        <w:t>meidlichen Aufwendungen.</w:t>
      </w:r>
    </w:p>
    <w:p w14:paraId="1F7CC5F1" w14:textId="77777777" w:rsidR="00D226CA" w:rsidRPr="00413E5C" w:rsidRDefault="00D226CA">
      <w:pPr>
        <w:pStyle w:val="1Einrckung"/>
        <w:jc w:val="both"/>
      </w:pPr>
    </w:p>
    <w:p w14:paraId="10C27B35" w14:textId="77777777" w:rsidR="00D226CA" w:rsidRPr="00413E5C" w:rsidRDefault="00D226CA">
      <w:pPr>
        <w:pStyle w:val="1Einrckung"/>
        <w:jc w:val="both"/>
      </w:pPr>
    </w:p>
    <w:p w14:paraId="0FFD4CC4" w14:textId="77777777" w:rsidR="00D226CA" w:rsidRPr="00413E5C" w:rsidRDefault="00D226CA">
      <w:pPr>
        <w:pStyle w:val="1Einrckung"/>
        <w:jc w:val="both"/>
        <w:rPr>
          <w:b/>
        </w:rPr>
      </w:pPr>
      <w:r w:rsidRPr="00413E5C">
        <w:rPr>
          <w:b/>
        </w:rPr>
        <w:t>7.</w:t>
      </w:r>
      <w:r w:rsidRPr="00413E5C">
        <w:rPr>
          <w:b/>
        </w:rPr>
        <w:tab/>
        <w:t>Haftpflicht-Versicherung</w:t>
      </w:r>
    </w:p>
    <w:p w14:paraId="0376AAA3" w14:textId="77777777" w:rsidR="00D226CA" w:rsidRPr="00413E5C" w:rsidRDefault="00D226CA">
      <w:pPr>
        <w:pStyle w:val="1Einrckung"/>
        <w:jc w:val="both"/>
      </w:pPr>
    </w:p>
    <w:p w14:paraId="7A7CE1DD" w14:textId="77777777" w:rsidR="00D226CA" w:rsidRPr="00413E5C" w:rsidRDefault="00D226CA">
      <w:pPr>
        <w:pStyle w:val="1Einrckung"/>
        <w:jc w:val="both"/>
      </w:pPr>
      <w:r w:rsidRPr="00413E5C">
        <w:tab/>
        <w:t xml:space="preserve">Vor Ausreise des </w:t>
      </w:r>
      <w:r w:rsidR="00067EC8" w:rsidRPr="00413E5C">
        <w:t>P</w:t>
      </w:r>
      <w:r w:rsidRPr="00413E5C">
        <w:t xml:space="preserve">ersonals hat der AN eine sich auf das </w:t>
      </w:r>
      <w:r w:rsidR="00067EC8" w:rsidRPr="00413E5C">
        <w:t>Bestimmungs</w:t>
      </w:r>
      <w:r w:rsidRPr="00413E5C">
        <w:t>land erstreckende Haftpflichtversicherung abzuschließen. Die Versicherungssumme muss mindestens € 5.000.000,- für Personenschäden und mindestens € 1.000.000,- für Sachschäden je Einzelfall betragen. Die Prämien für die Haftpflichtversicherung werden nicht erstattet. Auf Anforderung hat der AN das Bestehen der Versicherung nachzuweisen.</w:t>
      </w:r>
    </w:p>
    <w:p w14:paraId="23F1D366" w14:textId="77777777" w:rsidR="00D226CA" w:rsidRPr="00413E5C" w:rsidRDefault="00D226CA">
      <w:pPr>
        <w:pStyle w:val="1Einrckung"/>
        <w:jc w:val="both"/>
      </w:pPr>
    </w:p>
    <w:p w14:paraId="0F47AA21" w14:textId="77777777" w:rsidR="00D226CA" w:rsidRPr="00413E5C" w:rsidRDefault="00D226CA">
      <w:pPr>
        <w:pStyle w:val="1Einrckung"/>
        <w:ind w:left="0" w:firstLine="0"/>
        <w:jc w:val="both"/>
      </w:pPr>
    </w:p>
    <w:p w14:paraId="1E719BA5" w14:textId="77777777" w:rsidR="00CB1AD4" w:rsidRDefault="00CB1AD4" w:rsidP="00DB793B">
      <w:pPr>
        <w:pStyle w:val="1Einrckung"/>
        <w:ind w:left="7455" w:firstLine="483"/>
        <w:rPr>
          <w:b/>
        </w:rPr>
      </w:pPr>
    </w:p>
    <w:p w14:paraId="3BBB20E3" w14:textId="0AE215F9" w:rsidR="0035230C" w:rsidRDefault="00CF67FF" w:rsidP="00DB793B">
      <w:pPr>
        <w:pStyle w:val="1Einrckung"/>
        <w:ind w:left="7455" w:firstLine="483"/>
        <w:rPr>
          <w:sz w:val="24"/>
          <w:u w:val="single"/>
        </w:rPr>
      </w:pPr>
      <w:r w:rsidRPr="00413E5C">
        <w:rPr>
          <w:b/>
          <w:u w:val="single"/>
        </w:rPr>
        <w:lastRenderedPageBreak/>
        <w:t xml:space="preserve">Anlage </w:t>
      </w:r>
      <w:r>
        <w:rPr>
          <w:b/>
          <w:u w:val="single"/>
        </w:rPr>
        <w:t>4</w:t>
      </w:r>
    </w:p>
    <w:p w14:paraId="14E97637" w14:textId="77777777" w:rsidR="00DB793B" w:rsidRDefault="00DB793B" w:rsidP="00DB793B">
      <w:pPr>
        <w:pStyle w:val="berschrift2"/>
        <w:ind w:left="709" w:hanging="709"/>
        <w:jc w:val="center"/>
      </w:pPr>
      <w:r>
        <w:t>Vorauszahlungs</w:t>
      </w:r>
      <w:r w:rsidRPr="0091513D">
        <w:t>garantie</w:t>
      </w:r>
    </w:p>
    <w:p w14:paraId="5B68D5F9" w14:textId="77777777" w:rsidR="00DB793B" w:rsidRPr="005A7717" w:rsidRDefault="00DB793B" w:rsidP="00DB793B"/>
    <w:p w14:paraId="5FE5A1EC" w14:textId="77777777" w:rsidR="00DB793B" w:rsidRDefault="00DB793B" w:rsidP="00DB793B">
      <w:pPr>
        <w:jc w:val="center"/>
      </w:pPr>
      <w:r>
        <w:t>Im Auftrag der [</w:t>
      </w:r>
      <w:r w:rsidRPr="00CB4C36">
        <w:rPr>
          <w:i/>
        </w:rPr>
        <w:t>Name und Anschrift Vertragspartner</w:t>
      </w:r>
      <w:r>
        <w:t>]]</w:t>
      </w:r>
    </w:p>
    <w:p w14:paraId="0781CD3B" w14:textId="77777777" w:rsidR="00DB793B" w:rsidRDefault="00DB793B" w:rsidP="00DB793B"/>
    <w:p w14:paraId="19AAF287" w14:textId="77777777" w:rsidR="00DB793B" w:rsidRDefault="00DB793B" w:rsidP="00DB793B">
      <w:pPr>
        <w:jc w:val="center"/>
      </w:pPr>
      <w:r>
        <w:t xml:space="preserve">– </w:t>
      </w:r>
      <w:r w:rsidRPr="00ED269D">
        <w:rPr>
          <w:b/>
        </w:rPr>
        <w:t>Verkäufer</w:t>
      </w:r>
      <w:r>
        <w:t xml:space="preserve"> –</w:t>
      </w:r>
    </w:p>
    <w:p w14:paraId="4E26F152" w14:textId="77777777" w:rsidR="00DB793B" w:rsidRDefault="00DB793B" w:rsidP="00DB793B">
      <w:pPr>
        <w:jc w:val="center"/>
      </w:pPr>
    </w:p>
    <w:p w14:paraId="4704AD2E" w14:textId="77777777" w:rsidR="00DB793B" w:rsidRDefault="00DB793B" w:rsidP="00DB793B">
      <w:pPr>
        <w:jc w:val="center"/>
      </w:pPr>
      <w:r>
        <w:t>erstellen wir</w:t>
      </w:r>
    </w:p>
    <w:p w14:paraId="1974A81D" w14:textId="77777777" w:rsidR="00DB793B" w:rsidRDefault="00DB793B" w:rsidP="00DB793B">
      <w:pPr>
        <w:jc w:val="center"/>
      </w:pPr>
    </w:p>
    <w:p w14:paraId="2B621151" w14:textId="77777777" w:rsidR="00DB793B" w:rsidRDefault="00DB793B" w:rsidP="00DB793B">
      <w:pPr>
        <w:jc w:val="center"/>
      </w:pPr>
      <w:r>
        <w:t>[</w:t>
      </w:r>
      <w:r>
        <w:rPr>
          <w:i/>
        </w:rPr>
        <w:t>Name und Anschrift B</w:t>
      </w:r>
      <w:r w:rsidRPr="001A2271">
        <w:rPr>
          <w:i/>
        </w:rPr>
        <w:t>ank</w:t>
      </w:r>
      <w:r>
        <w:t>]</w:t>
      </w:r>
    </w:p>
    <w:p w14:paraId="6C3F0D6A" w14:textId="77777777" w:rsidR="00DB793B" w:rsidRDefault="00DB793B" w:rsidP="00DB793B">
      <w:pPr>
        <w:jc w:val="center"/>
      </w:pPr>
    </w:p>
    <w:p w14:paraId="49F2962A" w14:textId="77777777" w:rsidR="00DB793B" w:rsidRDefault="00DB793B" w:rsidP="00DB793B">
      <w:pPr>
        <w:jc w:val="center"/>
      </w:pPr>
      <w:r>
        <w:t xml:space="preserve">– </w:t>
      </w:r>
      <w:r w:rsidRPr="00ED269D">
        <w:rPr>
          <w:b/>
        </w:rPr>
        <w:t>Garantiebank</w:t>
      </w:r>
      <w:r>
        <w:t xml:space="preserve"> –</w:t>
      </w:r>
    </w:p>
    <w:p w14:paraId="7A77B06E" w14:textId="77777777" w:rsidR="00DB793B" w:rsidRDefault="00DB793B" w:rsidP="00DB793B">
      <w:pPr>
        <w:jc w:val="center"/>
      </w:pPr>
    </w:p>
    <w:p w14:paraId="5CB870BC" w14:textId="77777777" w:rsidR="00DB793B" w:rsidRDefault="00DB793B" w:rsidP="00DB793B">
      <w:pPr>
        <w:jc w:val="center"/>
      </w:pPr>
      <w:r>
        <w:t>nachstehende</w:t>
      </w:r>
    </w:p>
    <w:p w14:paraId="2AC9B10B" w14:textId="77777777" w:rsidR="00DB793B" w:rsidRDefault="00DB793B" w:rsidP="00DB793B"/>
    <w:p w14:paraId="1699B72F" w14:textId="77777777" w:rsidR="00DB793B" w:rsidRPr="00245D2D" w:rsidRDefault="00DB793B" w:rsidP="00DB793B">
      <w:pPr>
        <w:jc w:val="center"/>
        <w:rPr>
          <w:b/>
          <w:sz w:val="24"/>
        </w:rPr>
      </w:pPr>
      <w:r>
        <w:rPr>
          <w:b/>
          <w:sz w:val="24"/>
        </w:rPr>
        <w:t>Vorauszahlung</w:t>
      </w:r>
      <w:r w:rsidRPr="00245D2D">
        <w:rPr>
          <w:b/>
          <w:sz w:val="24"/>
        </w:rPr>
        <w:t>sgarantie</w:t>
      </w:r>
    </w:p>
    <w:p w14:paraId="221544CB" w14:textId="77777777" w:rsidR="00DB793B" w:rsidRDefault="00DB793B" w:rsidP="00DB793B">
      <w:pPr>
        <w:jc w:val="center"/>
        <w:rPr>
          <w:b/>
        </w:rPr>
      </w:pPr>
    </w:p>
    <w:p w14:paraId="24FCD47F" w14:textId="77777777" w:rsidR="00DB793B" w:rsidRDefault="00DB793B" w:rsidP="00DB793B">
      <w:pPr>
        <w:pStyle w:val="1Einrckung"/>
        <w:jc w:val="center"/>
      </w:pPr>
      <w:r>
        <w:t>zugunsten der</w:t>
      </w:r>
    </w:p>
    <w:p w14:paraId="1270E12F" w14:textId="77777777" w:rsidR="00DB793B" w:rsidRDefault="00DB793B" w:rsidP="00DB793B">
      <w:pPr>
        <w:pStyle w:val="1Einrckung"/>
        <w:jc w:val="center"/>
      </w:pPr>
    </w:p>
    <w:p w14:paraId="0F7B81C6" w14:textId="77777777" w:rsidR="00DB793B" w:rsidRDefault="00DB793B" w:rsidP="00DB793B">
      <w:pPr>
        <w:pStyle w:val="1Einrckung"/>
        <w:jc w:val="center"/>
      </w:pPr>
      <w:r>
        <w:t>Deutsche Gesellschaft für Internationale Zusammenarbeit (GIZ) GmbH,</w:t>
      </w:r>
    </w:p>
    <w:p w14:paraId="102E372A" w14:textId="77777777" w:rsidR="00DB793B" w:rsidRDefault="00DB793B" w:rsidP="00DB793B">
      <w:pPr>
        <w:pStyle w:val="1Einrckung"/>
        <w:jc w:val="center"/>
      </w:pPr>
      <w:r>
        <w:t>Dag-Hammarskjöld-Weg 1-5,</w:t>
      </w:r>
    </w:p>
    <w:p w14:paraId="5806FC81" w14:textId="77777777" w:rsidR="00DB793B" w:rsidRDefault="00DB793B" w:rsidP="00DB793B">
      <w:pPr>
        <w:pStyle w:val="1Einrckung"/>
        <w:jc w:val="center"/>
      </w:pPr>
      <w:r>
        <w:t>65760 Eschborn</w:t>
      </w:r>
    </w:p>
    <w:p w14:paraId="1F11CE30" w14:textId="77777777" w:rsidR="00DB793B" w:rsidRDefault="00DB793B" w:rsidP="00DB793B"/>
    <w:p w14:paraId="091FBB71" w14:textId="77777777" w:rsidR="00DB793B" w:rsidRDefault="00DB793B" w:rsidP="00DB793B">
      <w:pPr>
        <w:jc w:val="center"/>
      </w:pPr>
      <w:r>
        <w:t xml:space="preserve">– </w:t>
      </w:r>
      <w:r w:rsidRPr="00ED269D">
        <w:rPr>
          <w:b/>
        </w:rPr>
        <w:t>Käufer</w:t>
      </w:r>
      <w:r>
        <w:t xml:space="preserve"> –</w:t>
      </w:r>
    </w:p>
    <w:p w14:paraId="216693C7" w14:textId="77777777" w:rsidR="00DB793B" w:rsidRDefault="00DB793B" w:rsidP="00DB793B">
      <w:pPr>
        <w:jc w:val="right"/>
      </w:pPr>
    </w:p>
    <w:p w14:paraId="773FF5D5" w14:textId="77777777" w:rsidR="00DB793B" w:rsidRDefault="00DB793B" w:rsidP="00DB793B">
      <w:r w:rsidRPr="00B11DD6">
        <w:rPr>
          <w:i/>
        </w:rPr>
        <w:t>Verkäufer</w:t>
      </w:r>
      <w:r>
        <w:t xml:space="preserve"> und </w:t>
      </w:r>
      <w:r w:rsidRPr="00BD5EF7">
        <w:rPr>
          <w:i/>
        </w:rPr>
        <w:t>Käufer</w:t>
      </w:r>
      <w:r>
        <w:t xml:space="preserve"> haben </w:t>
      </w:r>
      <w:r w:rsidRPr="00B11DD6">
        <w:t>unter dem [</w:t>
      </w:r>
      <w:r w:rsidRPr="00B11DD6">
        <w:rPr>
          <w:i/>
        </w:rPr>
        <w:t>Datum</w:t>
      </w:r>
      <w:r w:rsidRPr="00B11DD6">
        <w:t xml:space="preserve">] einen Vertrag mit der </w:t>
      </w:r>
      <w:r>
        <w:t>Bestellnummer</w:t>
      </w:r>
      <w:r w:rsidRPr="00B11DD6">
        <w:t xml:space="preserve">. </w:t>
      </w:r>
      <w:r w:rsidRPr="00245D2D">
        <w:t>[●]</w:t>
      </w:r>
      <w:r w:rsidRPr="00B11DD6">
        <w:t xml:space="preserve"> </w:t>
      </w:r>
      <w:r>
        <w:t>("</w:t>
      </w:r>
      <w:r w:rsidRPr="00B11DD6">
        <w:rPr>
          <w:b/>
        </w:rPr>
        <w:t>Vertrag</w:t>
      </w:r>
      <w:r>
        <w:t xml:space="preserve">"), geschlossen. Darin verpflichtet sich der </w:t>
      </w:r>
      <w:r>
        <w:rPr>
          <w:i/>
        </w:rPr>
        <w:t>Verkäufer</w:t>
      </w:r>
      <w:r>
        <w:t>, [</w:t>
      </w:r>
      <w:r w:rsidRPr="00BD5EF7">
        <w:rPr>
          <w:i/>
        </w:rPr>
        <w:t>Warenbeschreibung</w:t>
      </w:r>
      <w:r>
        <w:t xml:space="preserve">] im Gesamtwert von </w:t>
      </w:r>
      <w:r w:rsidRPr="004D28BC">
        <w:t>[●]</w:t>
      </w:r>
      <w:r>
        <w:t xml:space="preserve"> an den </w:t>
      </w:r>
      <w:r w:rsidRPr="00B11DD6">
        <w:rPr>
          <w:i/>
        </w:rPr>
        <w:t>Käufer</w:t>
      </w:r>
      <w:r>
        <w:t xml:space="preserve"> zu liefern.</w:t>
      </w:r>
      <w:r w:rsidRPr="00EA3E5B">
        <w:t xml:space="preserve"> </w:t>
      </w:r>
      <w:r>
        <w:t xml:space="preserve">Es wurde vereinbart, dass der </w:t>
      </w:r>
      <w:r w:rsidRPr="00BD5EF7">
        <w:rPr>
          <w:i/>
        </w:rPr>
        <w:t>Käufer</w:t>
      </w:r>
      <w:r>
        <w:t xml:space="preserve"> dem </w:t>
      </w:r>
      <w:r w:rsidRPr="00BD5EF7">
        <w:rPr>
          <w:i/>
        </w:rPr>
        <w:t>Verkäufer</w:t>
      </w:r>
      <w:r>
        <w:t xml:space="preserve"> hierfür eine Anzahlung </w:t>
      </w:r>
      <w:r w:rsidRPr="00EA3E5B">
        <w:t xml:space="preserve">in Höhe von </w:t>
      </w:r>
      <w:r w:rsidRPr="004D28BC">
        <w:t>[●]</w:t>
      </w:r>
      <w:r w:rsidRPr="00EA3E5B">
        <w:t xml:space="preserve"> Prozent des Kaufpreises</w:t>
      </w:r>
      <w:r>
        <w:t xml:space="preserve"> leistet, und zwar gegen Erhalt einer Bankgarantie in gleicher Höhe zugunsten des </w:t>
      </w:r>
      <w:r w:rsidRPr="00BD5EF7">
        <w:rPr>
          <w:i/>
        </w:rPr>
        <w:t>Käufers</w:t>
      </w:r>
      <w:r>
        <w:t xml:space="preserve">. </w:t>
      </w:r>
    </w:p>
    <w:p w14:paraId="6BC6E396" w14:textId="77777777" w:rsidR="00DB793B" w:rsidRDefault="00DB793B" w:rsidP="00DB793B"/>
    <w:p w14:paraId="4815F165" w14:textId="352236B6" w:rsidR="00DB793B" w:rsidRDefault="00DB793B" w:rsidP="00DB793B">
      <w:r>
        <w:t xml:space="preserve">Dies vorausgeschickt, verpflichtet sich die </w:t>
      </w:r>
      <w:r w:rsidRPr="00BD5EF7">
        <w:rPr>
          <w:i/>
        </w:rPr>
        <w:t>Garantiebank</w:t>
      </w:r>
      <w:r>
        <w:t xml:space="preserve"> hiermit unwiderruflich und ohne Prüfung des zugrunde liegenden Rechtsverhältnisses und unter Verzicht auf jedwede Einwendung und Einrede daraus, an den Käufer auf sein erstes schriftliches Anfordern hin unverzüglich einen Betrag bis zur Höhe von</w:t>
      </w:r>
    </w:p>
    <w:p w14:paraId="0CDA8BEE" w14:textId="77777777" w:rsidR="00DB793B" w:rsidRDefault="00DB793B" w:rsidP="00DB793B"/>
    <w:p w14:paraId="3736F3F1" w14:textId="77777777" w:rsidR="00DB793B" w:rsidRDefault="00DB793B" w:rsidP="00DB793B">
      <w:pPr>
        <w:jc w:val="center"/>
        <w:rPr>
          <w:b/>
        </w:rPr>
      </w:pPr>
      <w:r w:rsidRPr="00ED269D">
        <w:rPr>
          <w:b/>
        </w:rPr>
        <w:t>EUR [●]</w:t>
      </w:r>
    </w:p>
    <w:p w14:paraId="52392D28" w14:textId="77777777" w:rsidR="00DB793B" w:rsidRPr="00635F00" w:rsidRDefault="00DB793B" w:rsidP="00DB793B">
      <w:pPr>
        <w:jc w:val="center"/>
        <w:rPr>
          <w:b/>
        </w:rPr>
      </w:pPr>
    </w:p>
    <w:p w14:paraId="768631BE" w14:textId="77777777" w:rsidR="00DB793B" w:rsidRPr="00EE5EB7" w:rsidRDefault="00DB793B" w:rsidP="00DB793B">
      <w:pPr>
        <w:jc w:val="center"/>
        <w:rPr>
          <w:b/>
        </w:rPr>
      </w:pPr>
      <w:r w:rsidRPr="00EE5EB7">
        <w:rPr>
          <w:b/>
        </w:rPr>
        <w:t>(in Worten: [●] Euro)</w:t>
      </w:r>
    </w:p>
    <w:p w14:paraId="152F3A8A" w14:textId="77777777" w:rsidR="00DB793B" w:rsidRDefault="00DB793B" w:rsidP="00DB793B"/>
    <w:p w14:paraId="348A74FE" w14:textId="77777777" w:rsidR="00DB793B" w:rsidRDefault="00DB793B" w:rsidP="00DB793B"/>
    <w:p w14:paraId="3EB70CB0" w14:textId="77777777" w:rsidR="00DB793B" w:rsidRDefault="00DB793B" w:rsidP="00DB793B">
      <w:r>
        <w:t xml:space="preserve">zu zahlen, </w:t>
      </w:r>
      <w:r w:rsidRPr="004423AF">
        <w:t xml:space="preserve">wenn der </w:t>
      </w:r>
      <w:r w:rsidRPr="004423AF">
        <w:rPr>
          <w:i/>
        </w:rPr>
        <w:t>Käufer</w:t>
      </w:r>
      <w:r w:rsidRPr="004423AF">
        <w:t xml:space="preserve"> gleichzeitig </w:t>
      </w:r>
      <w:r>
        <w:t xml:space="preserve">schriftlich </w:t>
      </w:r>
      <w:r w:rsidRPr="004423AF">
        <w:t xml:space="preserve">gegenüber der </w:t>
      </w:r>
      <w:r w:rsidRPr="004423AF">
        <w:rPr>
          <w:i/>
        </w:rPr>
        <w:t>Garantiebank</w:t>
      </w:r>
      <w:r w:rsidRPr="004423AF">
        <w:t xml:space="preserve"> bestätigt</w:t>
      </w:r>
      <w:r>
        <w:t xml:space="preserve">, dass der Verkäufer die Ware nicht geliefert hat und seiner Verpflichtung zur Rückzahlung der Anzahlung nicht nachgekommen ist. </w:t>
      </w:r>
    </w:p>
    <w:p w14:paraId="0F6EA2AB" w14:textId="77777777" w:rsidR="00DB793B" w:rsidRDefault="00DB793B" w:rsidP="00DB793B"/>
    <w:p w14:paraId="55B1B624" w14:textId="77777777" w:rsidR="00DB793B" w:rsidRDefault="00DB793B" w:rsidP="00DB793B"/>
    <w:p w14:paraId="1DA57366" w14:textId="73324F6F" w:rsidR="00DB793B" w:rsidRDefault="00DB793B" w:rsidP="00DB793B">
      <w:pPr>
        <w:rPr>
          <w:szCs w:val="22"/>
          <w:highlight w:val="yellow"/>
        </w:rPr>
      </w:pPr>
      <w:r>
        <w:t xml:space="preserve">Diese Garantie erlischt automatisch, sobald die </w:t>
      </w:r>
      <w:r w:rsidRPr="0A89197E">
        <w:rPr>
          <w:i/>
          <w:iCs/>
        </w:rPr>
        <w:t>Garantiebank</w:t>
      </w:r>
      <w:r>
        <w:t xml:space="preserve"> diese Urkunde zurückerhalten hat</w:t>
      </w:r>
      <w:r w:rsidR="003F4230">
        <w:t>.</w:t>
      </w:r>
    </w:p>
    <w:p w14:paraId="3C16FA20" w14:textId="77777777" w:rsidR="00DB793B" w:rsidRDefault="00DB793B" w:rsidP="00DB793B"/>
    <w:p w14:paraId="582B3B8B" w14:textId="77777777" w:rsidR="003F4230" w:rsidRDefault="003F4230" w:rsidP="00DB793B">
      <w:pPr>
        <w:rPr>
          <w:szCs w:val="22"/>
        </w:rPr>
      </w:pPr>
    </w:p>
    <w:p w14:paraId="58866063" w14:textId="77777777" w:rsidR="00DB793B" w:rsidRDefault="00DB793B" w:rsidP="00DB793B">
      <w:r>
        <w:lastRenderedPageBreak/>
        <w:t>Die Rechte und Pflichten aus dieser Garantie bestimmen sich nach dem Recht der Bundesrepublik Deutschland. Gerichtsstand für alle Streitigkeiten aus dieser Garantie ist Frankfurt am Main.</w:t>
      </w:r>
    </w:p>
    <w:p w14:paraId="362C89BC" w14:textId="77777777" w:rsidR="00DB793B" w:rsidRDefault="00DB793B" w:rsidP="00DB793B"/>
    <w:p w14:paraId="65ACCDFB" w14:textId="77777777" w:rsidR="00DB793B" w:rsidRDefault="00DB793B" w:rsidP="00DB793B">
      <w:r>
        <w:t>[</w:t>
      </w:r>
      <w:r w:rsidRPr="00ED269D">
        <w:rPr>
          <w:i/>
        </w:rPr>
        <w:t>Ort</w:t>
      </w:r>
      <w:r>
        <w:t>], den [</w:t>
      </w:r>
      <w:r w:rsidRPr="00ED269D">
        <w:rPr>
          <w:i/>
        </w:rPr>
        <w:t>Datum</w:t>
      </w:r>
      <w:r>
        <w:t>]</w:t>
      </w:r>
    </w:p>
    <w:p w14:paraId="31670A79" w14:textId="77777777" w:rsidR="00DB793B" w:rsidRDefault="00DB793B" w:rsidP="00DB793B"/>
    <w:p w14:paraId="59099A33" w14:textId="77777777" w:rsidR="00DB793B" w:rsidRDefault="00DB793B" w:rsidP="00DB793B"/>
    <w:p w14:paraId="606D72FD" w14:textId="77777777" w:rsidR="00DB793B" w:rsidRDefault="00DB793B" w:rsidP="00DB793B"/>
    <w:p w14:paraId="61E1334B" w14:textId="77777777" w:rsidR="00DB793B" w:rsidRDefault="00DB793B" w:rsidP="00DB793B">
      <w:r>
        <w:t>………………………………………………..</w:t>
      </w:r>
      <w:r>
        <w:br/>
        <w:t>[Unterschrift Garantiebank]</w:t>
      </w:r>
    </w:p>
    <w:p w14:paraId="1779A6DB" w14:textId="77777777" w:rsidR="003E059B" w:rsidRDefault="003E059B" w:rsidP="00DB793B"/>
    <w:p w14:paraId="3102D489" w14:textId="77777777" w:rsidR="003E059B" w:rsidRDefault="003E059B" w:rsidP="00DB793B"/>
    <w:p w14:paraId="4344E5B9" w14:textId="38B06DE9" w:rsidR="003E059B" w:rsidRDefault="003E059B" w:rsidP="003E059B">
      <w:pPr>
        <w:pStyle w:val="1Einrckung"/>
        <w:ind w:left="0" w:firstLine="0"/>
        <w:jc w:val="right"/>
        <w:rPr>
          <w:b/>
          <w:u w:val="single"/>
        </w:rPr>
      </w:pPr>
      <w:r>
        <w:rPr>
          <w:sz w:val="32"/>
          <w:u w:val="single"/>
        </w:rPr>
        <w:br w:type="page"/>
      </w:r>
      <w:r w:rsidRPr="00413E5C">
        <w:rPr>
          <w:b/>
          <w:u w:val="single"/>
        </w:rPr>
        <w:lastRenderedPageBreak/>
        <w:t>Anlage 5</w:t>
      </w:r>
    </w:p>
    <w:p w14:paraId="452DC339" w14:textId="77777777" w:rsidR="003E059B" w:rsidRPr="00413E5C" w:rsidRDefault="003E059B" w:rsidP="007F0748">
      <w:pPr>
        <w:pStyle w:val="1Einrckung"/>
        <w:ind w:left="0" w:firstLine="0"/>
        <w:jc w:val="right"/>
      </w:pPr>
    </w:p>
    <w:p w14:paraId="07A73375" w14:textId="77777777" w:rsidR="003E059B" w:rsidRPr="00413E5C" w:rsidRDefault="003E059B" w:rsidP="003E059B">
      <w:pPr>
        <w:pStyle w:val="1Einrckung"/>
        <w:jc w:val="center"/>
        <w:rPr>
          <w:b/>
          <w:sz w:val="28"/>
          <w:u w:val="single"/>
        </w:rPr>
      </w:pPr>
      <w:r w:rsidRPr="00413E5C">
        <w:rPr>
          <w:b/>
          <w:sz w:val="28"/>
          <w:u w:val="single"/>
        </w:rPr>
        <w:t>ABNAHMEBESCHEINIGUNG</w:t>
      </w:r>
    </w:p>
    <w:p w14:paraId="346DC980" w14:textId="77777777" w:rsidR="003E059B" w:rsidRPr="00413E5C" w:rsidRDefault="003E059B" w:rsidP="003E059B">
      <w:pPr>
        <w:pStyle w:val="1Einrckung"/>
      </w:pPr>
    </w:p>
    <w:p w14:paraId="72D7FD9A" w14:textId="77777777" w:rsidR="003E059B" w:rsidRPr="00413E5C" w:rsidRDefault="003E059B" w:rsidP="003E059B">
      <w:pPr>
        <w:pStyle w:val="1Einrckung"/>
      </w:pPr>
    </w:p>
    <w:tbl>
      <w:tblPr>
        <w:tblW w:w="0" w:type="auto"/>
        <w:tblLayout w:type="fixed"/>
        <w:tblCellMar>
          <w:left w:w="70" w:type="dxa"/>
          <w:right w:w="70" w:type="dxa"/>
        </w:tblCellMar>
        <w:tblLook w:val="0000" w:firstRow="0" w:lastRow="0" w:firstColumn="0" w:lastColumn="0" w:noHBand="0" w:noVBand="0"/>
      </w:tblPr>
      <w:tblGrid>
        <w:gridCol w:w="4605"/>
        <w:gridCol w:w="4605"/>
      </w:tblGrid>
      <w:tr w:rsidR="003E059B" w:rsidRPr="00413E5C" w14:paraId="5E84883C" w14:textId="77777777" w:rsidTr="00A25BEE">
        <w:tc>
          <w:tcPr>
            <w:tcW w:w="4605" w:type="dxa"/>
          </w:tcPr>
          <w:p w14:paraId="6328EF6F" w14:textId="77777777" w:rsidR="003E059B" w:rsidRPr="00413E5C" w:rsidRDefault="003E059B" w:rsidP="00A25BEE">
            <w:pPr>
              <w:pStyle w:val="1Einrckung"/>
              <w:ind w:left="0" w:firstLine="0"/>
              <w:rPr>
                <w:b/>
              </w:rPr>
            </w:pPr>
            <w:r w:rsidRPr="00413E5C">
              <w:rPr>
                <w:b/>
              </w:rPr>
              <w:t>Projekt:</w:t>
            </w:r>
          </w:p>
          <w:p w14:paraId="34766425" w14:textId="77777777" w:rsidR="003E059B" w:rsidRPr="00413E5C" w:rsidRDefault="003E059B" w:rsidP="00A25BEE">
            <w:pPr>
              <w:pStyle w:val="1Einrckung"/>
              <w:ind w:left="0" w:firstLine="0"/>
            </w:pPr>
          </w:p>
        </w:tc>
        <w:tc>
          <w:tcPr>
            <w:tcW w:w="4605" w:type="dxa"/>
          </w:tcPr>
          <w:p w14:paraId="3CECABB8" w14:textId="77777777" w:rsidR="003E059B" w:rsidRPr="00413E5C" w:rsidRDefault="003E059B" w:rsidP="00A25BEE">
            <w:pPr>
              <w:pStyle w:val="1Einrckung"/>
              <w:ind w:left="0" w:firstLine="0"/>
            </w:pPr>
          </w:p>
        </w:tc>
      </w:tr>
      <w:tr w:rsidR="003E059B" w:rsidRPr="00413E5C" w14:paraId="23370E99" w14:textId="77777777" w:rsidTr="00A25BEE">
        <w:tc>
          <w:tcPr>
            <w:tcW w:w="4605" w:type="dxa"/>
          </w:tcPr>
          <w:p w14:paraId="1D6B5033" w14:textId="77777777" w:rsidR="003E059B" w:rsidRPr="00413E5C" w:rsidRDefault="003E059B" w:rsidP="00A25BEE">
            <w:pPr>
              <w:pStyle w:val="1Einrckung"/>
              <w:ind w:left="0" w:firstLine="0"/>
              <w:rPr>
                <w:b/>
              </w:rPr>
            </w:pPr>
            <w:r w:rsidRPr="00413E5C">
              <w:rPr>
                <w:b/>
              </w:rPr>
              <w:t>Werklieferungsvertrag:</w:t>
            </w:r>
          </w:p>
          <w:p w14:paraId="38F0654E" w14:textId="77777777" w:rsidR="003E059B" w:rsidRPr="00413E5C" w:rsidRDefault="003E059B" w:rsidP="00A25BEE">
            <w:pPr>
              <w:pStyle w:val="1Einrckung"/>
              <w:ind w:left="0" w:firstLine="0"/>
            </w:pPr>
          </w:p>
        </w:tc>
        <w:tc>
          <w:tcPr>
            <w:tcW w:w="4605" w:type="dxa"/>
          </w:tcPr>
          <w:p w14:paraId="796B44B0" w14:textId="77777777" w:rsidR="003E059B" w:rsidRPr="00413E5C" w:rsidRDefault="003E059B" w:rsidP="00A25BEE">
            <w:pPr>
              <w:pStyle w:val="1Einrckung"/>
              <w:ind w:left="0" w:firstLine="0"/>
            </w:pPr>
          </w:p>
        </w:tc>
      </w:tr>
      <w:tr w:rsidR="003E059B" w:rsidRPr="00413E5C" w14:paraId="18B44AFD" w14:textId="77777777" w:rsidTr="00A25BEE">
        <w:tc>
          <w:tcPr>
            <w:tcW w:w="4605" w:type="dxa"/>
          </w:tcPr>
          <w:p w14:paraId="1237C466" w14:textId="77777777" w:rsidR="003E059B" w:rsidRPr="00413E5C" w:rsidRDefault="003E059B" w:rsidP="00A25BEE">
            <w:pPr>
              <w:pStyle w:val="1Einrckung"/>
              <w:ind w:left="0" w:firstLine="0"/>
              <w:rPr>
                <w:b/>
              </w:rPr>
            </w:pPr>
            <w:r w:rsidRPr="00413E5C">
              <w:rPr>
                <w:b/>
              </w:rPr>
              <w:t>Lieferant:</w:t>
            </w:r>
          </w:p>
          <w:p w14:paraId="0076351B" w14:textId="77777777" w:rsidR="003E059B" w:rsidRPr="00413E5C" w:rsidRDefault="003E059B" w:rsidP="00A25BEE">
            <w:pPr>
              <w:pStyle w:val="1Einrckung"/>
              <w:ind w:left="0" w:firstLine="0"/>
              <w:rPr>
                <w:b/>
              </w:rPr>
            </w:pPr>
          </w:p>
        </w:tc>
        <w:tc>
          <w:tcPr>
            <w:tcW w:w="4605" w:type="dxa"/>
          </w:tcPr>
          <w:p w14:paraId="51DFFB30" w14:textId="77777777" w:rsidR="003E059B" w:rsidRPr="00413E5C" w:rsidRDefault="003E059B" w:rsidP="00A25BEE">
            <w:pPr>
              <w:pStyle w:val="1Einrckung"/>
              <w:ind w:left="0" w:firstLine="0"/>
            </w:pPr>
          </w:p>
        </w:tc>
      </w:tr>
    </w:tbl>
    <w:p w14:paraId="57AD9617" w14:textId="77777777" w:rsidR="003E059B" w:rsidRPr="00413E5C" w:rsidRDefault="003E059B" w:rsidP="003E059B">
      <w:pPr>
        <w:pStyle w:val="1Einrckung"/>
      </w:pPr>
    </w:p>
    <w:p w14:paraId="3963C374" w14:textId="77777777" w:rsidR="003E059B" w:rsidRPr="00413E5C" w:rsidRDefault="003E059B" w:rsidP="003E059B">
      <w:pPr>
        <w:pStyle w:val="1Einrckung"/>
      </w:pPr>
    </w:p>
    <w:p w14:paraId="434DFD7A" w14:textId="77777777" w:rsidR="003E059B" w:rsidRPr="00413E5C" w:rsidRDefault="003E059B" w:rsidP="003E059B">
      <w:pPr>
        <w:pStyle w:val="1Einrckung"/>
      </w:pPr>
      <w:r w:rsidRPr="00413E5C">
        <w:t>1.</w:t>
      </w:r>
      <w:r w:rsidRPr="00413E5C">
        <w:tab/>
        <w:t>Die Abnahme des Auftragsgegenstandes und ggf. der Nachaufträge erfolgte am ........................... unter Teilnahme</w:t>
      </w:r>
    </w:p>
    <w:p w14:paraId="2201FDF9" w14:textId="77777777" w:rsidR="003E059B" w:rsidRPr="00413E5C" w:rsidRDefault="003E059B" w:rsidP="003E059B">
      <w:pPr>
        <w:pStyle w:val="1Einrckung"/>
      </w:pPr>
    </w:p>
    <w:p w14:paraId="41790C54" w14:textId="77777777" w:rsidR="003E059B" w:rsidRPr="00413E5C" w:rsidRDefault="003E059B" w:rsidP="003E059B">
      <w:pPr>
        <w:pStyle w:val="1Einrckung"/>
      </w:pPr>
    </w:p>
    <w:tbl>
      <w:tblPr>
        <w:tblW w:w="0" w:type="auto"/>
        <w:tblLayout w:type="fixed"/>
        <w:tblCellMar>
          <w:left w:w="70" w:type="dxa"/>
          <w:right w:w="70" w:type="dxa"/>
        </w:tblCellMar>
        <w:tblLook w:val="0000" w:firstRow="0" w:lastRow="0" w:firstColumn="0" w:lastColumn="0" w:noHBand="0" w:noVBand="0"/>
      </w:tblPr>
      <w:tblGrid>
        <w:gridCol w:w="4605"/>
        <w:gridCol w:w="4605"/>
      </w:tblGrid>
      <w:tr w:rsidR="003E059B" w:rsidRPr="00413E5C" w14:paraId="01233404" w14:textId="77777777" w:rsidTr="00A25BEE">
        <w:tc>
          <w:tcPr>
            <w:tcW w:w="4605" w:type="dxa"/>
          </w:tcPr>
          <w:p w14:paraId="5BDAC84F" w14:textId="77777777" w:rsidR="003E059B" w:rsidRPr="00413E5C" w:rsidRDefault="003E059B" w:rsidP="00A25BEE">
            <w:pPr>
              <w:pStyle w:val="1Einrckung"/>
              <w:ind w:left="0" w:firstLine="0"/>
            </w:pPr>
            <w:r w:rsidRPr="00413E5C">
              <w:t>von Seiten des Auftragnehmers:</w:t>
            </w:r>
          </w:p>
          <w:p w14:paraId="734357B6" w14:textId="77777777" w:rsidR="003E059B" w:rsidRPr="00413E5C" w:rsidRDefault="003E059B" w:rsidP="00A25BEE">
            <w:pPr>
              <w:pStyle w:val="1Einrckung"/>
              <w:ind w:left="0" w:firstLine="0"/>
            </w:pPr>
          </w:p>
          <w:p w14:paraId="7988D939" w14:textId="77777777" w:rsidR="003E059B" w:rsidRPr="00413E5C" w:rsidRDefault="003E059B" w:rsidP="00A25BEE">
            <w:pPr>
              <w:pStyle w:val="1Einrckung"/>
              <w:ind w:left="0" w:firstLine="0"/>
            </w:pPr>
          </w:p>
        </w:tc>
        <w:tc>
          <w:tcPr>
            <w:tcW w:w="4605" w:type="dxa"/>
          </w:tcPr>
          <w:p w14:paraId="12026682" w14:textId="77777777" w:rsidR="003E059B" w:rsidRPr="00413E5C" w:rsidRDefault="003E059B" w:rsidP="00A25BEE">
            <w:pPr>
              <w:pStyle w:val="1Einrckung"/>
              <w:ind w:left="0" w:firstLine="0"/>
            </w:pPr>
          </w:p>
        </w:tc>
      </w:tr>
      <w:tr w:rsidR="003E059B" w:rsidRPr="00413E5C" w14:paraId="5BA64FC5" w14:textId="77777777" w:rsidTr="00A25BEE">
        <w:tc>
          <w:tcPr>
            <w:tcW w:w="4605" w:type="dxa"/>
          </w:tcPr>
          <w:p w14:paraId="3E8F2611" w14:textId="77777777" w:rsidR="003E059B" w:rsidRPr="00413E5C" w:rsidRDefault="003E059B" w:rsidP="00A25BEE">
            <w:pPr>
              <w:pStyle w:val="1Einrckung"/>
              <w:ind w:left="0" w:firstLine="0"/>
            </w:pPr>
            <w:r w:rsidRPr="00413E5C">
              <w:t>von Seiten der Auftraggeberin:</w:t>
            </w:r>
          </w:p>
          <w:p w14:paraId="14B41EE4" w14:textId="77777777" w:rsidR="003E059B" w:rsidRPr="00413E5C" w:rsidRDefault="003E059B" w:rsidP="00A25BEE">
            <w:pPr>
              <w:pStyle w:val="1Einrckung"/>
              <w:ind w:left="0" w:firstLine="0"/>
            </w:pPr>
          </w:p>
          <w:p w14:paraId="5D11BF0F" w14:textId="77777777" w:rsidR="003E059B" w:rsidRPr="00413E5C" w:rsidRDefault="003E059B" w:rsidP="00A25BEE">
            <w:pPr>
              <w:pStyle w:val="1Einrckung"/>
              <w:ind w:left="0" w:firstLine="0"/>
            </w:pPr>
          </w:p>
        </w:tc>
        <w:tc>
          <w:tcPr>
            <w:tcW w:w="4605" w:type="dxa"/>
          </w:tcPr>
          <w:p w14:paraId="0CDB7F10" w14:textId="77777777" w:rsidR="003E059B" w:rsidRPr="00413E5C" w:rsidRDefault="003E059B" w:rsidP="00A25BEE">
            <w:pPr>
              <w:pStyle w:val="1Einrckung"/>
              <w:ind w:left="0" w:firstLine="0"/>
            </w:pPr>
          </w:p>
        </w:tc>
      </w:tr>
      <w:tr w:rsidR="003E059B" w:rsidRPr="00413E5C" w14:paraId="16B01131" w14:textId="77777777" w:rsidTr="00A25BEE">
        <w:tc>
          <w:tcPr>
            <w:tcW w:w="4605" w:type="dxa"/>
          </w:tcPr>
          <w:p w14:paraId="164F12EF" w14:textId="77777777" w:rsidR="003E059B" w:rsidRPr="00413E5C" w:rsidRDefault="003E059B" w:rsidP="00A25BEE">
            <w:pPr>
              <w:pStyle w:val="1Einrckung"/>
              <w:ind w:left="0" w:firstLine="0"/>
            </w:pPr>
            <w:r w:rsidRPr="00413E5C">
              <w:t>von Seiten des Projektes:</w:t>
            </w:r>
          </w:p>
          <w:p w14:paraId="7296108C" w14:textId="77777777" w:rsidR="003E059B" w:rsidRPr="00413E5C" w:rsidRDefault="003E059B" w:rsidP="00A25BEE">
            <w:pPr>
              <w:pStyle w:val="1Einrckung"/>
              <w:ind w:left="0" w:firstLine="0"/>
            </w:pPr>
          </w:p>
          <w:p w14:paraId="0205ADC5" w14:textId="77777777" w:rsidR="003E059B" w:rsidRPr="00413E5C" w:rsidRDefault="003E059B" w:rsidP="00A25BEE">
            <w:pPr>
              <w:pStyle w:val="1Einrckung"/>
              <w:ind w:left="0" w:firstLine="0"/>
            </w:pPr>
          </w:p>
        </w:tc>
        <w:tc>
          <w:tcPr>
            <w:tcW w:w="4605" w:type="dxa"/>
          </w:tcPr>
          <w:p w14:paraId="2EE8090D" w14:textId="77777777" w:rsidR="003E059B" w:rsidRPr="00413E5C" w:rsidRDefault="003E059B" w:rsidP="00A25BEE">
            <w:pPr>
              <w:pStyle w:val="1Einrckung"/>
              <w:ind w:left="0" w:firstLine="0"/>
            </w:pPr>
          </w:p>
        </w:tc>
      </w:tr>
    </w:tbl>
    <w:p w14:paraId="7B904AA1" w14:textId="77777777" w:rsidR="003E059B" w:rsidRPr="00413E5C" w:rsidRDefault="003E059B" w:rsidP="003E059B">
      <w:pPr>
        <w:pStyle w:val="1Einrckung"/>
      </w:pPr>
    </w:p>
    <w:p w14:paraId="698C0DC7" w14:textId="77777777" w:rsidR="003E059B" w:rsidRPr="00413E5C" w:rsidRDefault="003E059B" w:rsidP="003E059B">
      <w:pPr>
        <w:pStyle w:val="1Einrckung"/>
      </w:pPr>
    </w:p>
    <w:p w14:paraId="3CF97EE8" w14:textId="77777777" w:rsidR="003E059B" w:rsidRPr="00413E5C" w:rsidRDefault="003E059B" w:rsidP="003E059B">
      <w:pPr>
        <w:pStyle w:val="1Einrckung"/>
      </w:pPr>
      <w:r w:rsidRPr="00413E5C">
        <w:t>2.</w:t>
      </w:r>
      <w:r w:rsidRPr="00413E5C">
        <w:tab/>
        <w:t>Folgende Mängel und Restarbeiten wurden festgestellt:</w:t>
      </w:r>
    </w:p>
    <w:p w14:paraId="4A866E89" w14:textId="77777777" w:rsidR="003E059B" w:rsidRPr="00413E5C" w:rsidRDefault="003E059B" w:rsidP="003E059B">
      <w:pPr>
        <w:pStyle w:val="1Einrckung"/>
      </w:pPr>
    </w:p>
    <w:tbl>
      <w:tblPr>
        <w:tblW w:w="0" w:type="auto"/>
        <w:tblLayout w:type="fixed"/>
        <w:tblCellMar>
          <w:left w:w="70" w:type="dxa"/>
          <w:right w:w="70" w:type="dxa"/>
        </w:tblCellMar>
        <w:tblLook w:val="0000" w:firstRow="0" w:lastRow="0" w:firstColumn="0" w:lastColumn="0" w:noHBand="0" w:noVBand="0"/>
      </w:tblPr>
      <w:tblGrid>
        <w:gridCol w:w="4605"/>
        <w:gridCol w:w="4605"/>
      </w:tblGrid>
      <w:tr w:rsidR="003E059B" w:rsidRPr="00413E5C" w14:paraId="30AB54BE" w14:textId="77777777" w:rsidTr="00A25BEE">
        <w:tc>
          <w:tcPr>
            <w:tcW w:w="4605" w:type="dxa"/>
          </w:tcPr>
          <w:p w14:paraId="224B58F6" w14:textId="77777777" w:rsidR="003E059B" w:rsidRPr="00413E5C" w:rsidRDefault="003E059B" w:rsidP="00A25BEE">
            <w:pPr>
              <w:pStyle w:val="1Einrckung"/>
            </w:pPr>
            <w:r w:rsidRPr="00413E5C">
              <w:t>a)</w:t>
            </w:r>
            <w:r w:rsidRPr="00413E5C">
              <w:tab/>
              <w:t>Mängel:</w:t>
            </w:r>
          </w:p>
          <w:p w14:paraId="3FA08B04" w14:textId="77777777" w:rsidR="003E059B" w:rsidRPr="00413E5C" w:rsidRDefault="003E059B" w:rsidP="00A25BEE">
            <w:pPr>
              <w:pStyle w:val="1Einrckung"/>
            </w:pPr>
          </w:p>
          <w:p w14:paraId="0D01F465" w14:textId="77777777" w:rsidR="003E059B" w:rsidRPr="00413E5C" w:rsidRDefault="003E059B" w:rsidP="00A25BEE">
            <w:pPr>
              <w:pStyle w:val="1Einrckung"/>
            </w:pPr>
          </w:p>
          <w:p w14:paraId="1F09754D" w14:textId="77777777" w:rsidR="003E059B" w:rsidRPr="00413E5C" w:rsidRDefault="003E059B" w:rsidP="00A25BEE">
            <w:pPr>
              <w:pStyle w:val="1Einrckung"/>
              <w:ind w:left="0" w:firstLine="0"/>
            </w:pPr>
          </w:p>
        </w:tc>
        <w:tc>
          <w:tcPr>
            <w:tcW w:w="4605" w:type="dxa"/>
          </w:tcPr>
          <w:p w14:paraId="48E5BDB3" w14:textId="77777777" w:rsidR="003E059B" w:rsidRPr="00413E5C" w:rsidRDefault="003E059B" w:rsidP="00A25BEE">
            <w:pPr>
              <w:pStyle w:val="1Einrckung"/>
              <w:ind w:left="0" w:firstLine="0"/>
            </w:pPr>
          </w:p>
        </w:tc>
      </w:tr>
      <w:tr w:rsidR="003E059B" w:rsidRPr="00413E5C" w14:paraId="5EB7F27F" w14:textId="77777777" w:rsidTr="00A25BEE">
        <w:tc>
          <w:tcPr>
            <w:tcW w:w="4605" w:type="dxa"/>
          </w:tcPr>
          <w:p w14:paraId="37DED943" w14:textId="77777777" w:rsidR="003E059B" w:rsidRPr="00413E5C" w:rsidRDefault="003E059B" w:rsidP="00A25BEE">
            <w:pPr>
              <w:pStyle w:val="1Einrckung"/>
            </w:pPr>
            <w:r w:rsidRPr="00413E5C">
              <w:t>b)</w:t>
            </w:r>
            <w:r w:rsidRPr="00413E5C">
              <w:tab/>
              <w:t>Restarbeiten:</w:t>
            </w:r>
          </w:p>
          <w:p w14:paraId="7B41A9D1" w14:textId="77777777" w:rsidR="003E059B" w:rsidRPr="00413E5C" w:rsidRDefault="003E059B" w:rsidP="00A25BEE">
            <w:pPr>
              <w:pStyle w:val="1Einrckung"/>
            </w:pPr>
          </w:p>
          <w:p w14:paraId="211CA5E6" w14:textId="77777777" w:rsidR="003E059B" w:rsidRPr="00413E5C" w:rsidRDefault="003E059B" w:rsidP="00A25BEE">
            <w:pPr>
              <w:pStyle w:val="1Einrckung"/>
            </w:pPr>
          </w:p>
          <w:p w14:paraId="63151C7A" w14:textId="77777777" w:rsidR="003E059B" w:rsidRPr="00413E5C" w:rsidRDefault="003E059B" w:rsidP="00A25BEE">
            <w:pPr>
              <w:pStyle w:val="1Einrckung"/>
            </w:pPr>
          </w:p>
        </w:tc>
        <w:tc>
          <w:tcPr>
            <w:tcW w:w="4605" w:type="dxa"/>
          </w:tcPr>
          <w:p w14:paraId="3BF26FCD" w14:textId="77777777" w:rsidR="003E059B" w:rsidRPr="00413E5C" w:rsidRDefault="003E059B" w:rsidP="00A25BEE">
            <w:pPr>
              <w:pStyle w:val="1Einrckung"/>
              <w:ind w:left="0" w:firstLine="0"/>
            </w:pPr>
          </w:p>
        </w:tc>
      </w:tr>
      <w:tr w:rsidR="003E059B" w:rsidRPr="00413E5C" w14:paraId="51DB7827" w14:textId="77777777" w:rsidTr="00A25BEE">
        <w:tc>
          <w:tcPr>
            <w:tcW w:w="4605" w:type="dxa"/>
          </w:tcPr>
          <w:p w14:paraId="51DEE8F9" w14:textId="77777777" w:rsidR="003E059B" w:rsidRPr="00413E5C" w:rsidRDefault="003E059B" w:rsidP="00A25BEE">
            <w:pPr>
              <w:pStyle w:val="1Einrckung"/>
            </w:pPr>
            <w:r w:rsidRPr="00413E5C">
              <w:t>c)</w:t>
            </w:r>
            <w:r w:rsidRPr="00413E5C">
              <w:tab/>
              <w:t>Frist zur Beseitigung der Mängel und ggf. Ausführung der Restarbeiten:</w:t>
            </w:r>
          </w:p>
          <w:p w14:paraId="6F9C7571" w14:textId="77777777" w:rsidR="003E059B" w:rsidRPr="00413E5C" w:rsidRDefault="003E059B" w:rsidP="00A25BEE">
            <w:pPr>
              <w:pStyle w:val="1Einrckung"/>
            </w:pPr>
          </w:p>
          <w:p w14:paraId="605259D9" w14:textId="77777777" w:rsidR="003E059B" w:rsidRPr="00413E5C" w:rsidRDefault="003E059B" w:rsidP="00A25BEE">
            <w:pPr>
              <w:pStyle w:val="1Einrckung"/>
            </w:pPr>
          </w:p>
          <w:p w14:paraId="524DC5F4" w14:textId="77777777" w:rsidR="003E059B" w:rsidRPr="00413E5C" w:rsidRDefault="003E059B" w:rsidP="00A25BEE">
            <w:pPr>
              <w:pStyle w:val="1Einrckung"/>
            </w:pPr>
          </w:p>
          <w:p w14:paraId="0CAFFF9B" w14:textId="77777777" w:rsidR="003E059B" w:rsidRPr="00413E5C" w:rsidRDefault="003E059B" w:rsidP="00A25BEE">
            <w:pPr>
              <w:pStyle w:val="1Einrckung"/>
            </w:pPr>
          </w:p>
          <w:p w14:paraId="56ED883E" w14:textId="77777777" w:rsidR="003E059B" w:rsidRPr="00413E5C" w:rsidRDefault="003E059B" w:rsidP="00A25BEE">
            <w:pPr>
              <w:pStyle w:val="1Einrckung"/>
            </w:pPr>
          </w:p>
        </w:tc>
        <w:tc>
          <w:tcPr>
            <w:tcW w:w="4605" w:type="dxa"/>
          </w:tcPr>
          <w:p w14:paraId="71908F6F" w14:textId="77777777" w:rsidR="003E059B" w:rsidRPr="00413E5C" w:rsidRDefault="003E059B" w:rsidP="00A25BEE">
            <w:pPr>
              <w:pStyle w:val="1Einrckung"/>
              <w:ind w:left="0" w:firstLine="0"/>
            </w:pPr>
          </w:p>
        </w:tc>
      </w:tr>
    </w:tbl>
    <w:p w14:paraId="6B9D607C" w14:textId="77777777" w:rsidR="003E059B" w:rsidRPr="00413E5C" w:rsidRDefault="003E059B" w:rsidP="003E059B">
      <w:pPr>
        <w:pStyle w:val="1Einrckung"/>
        <w:jc w:val="both"/>
        <w:rPr>
          <w:b/>
          <w:u w:val="single"/>
        </w:rPr>
      </w:pPr>
      <w:r w:rsidRPr="00413E5C">
        <w:tab/>
      </w:r>
      <w:r w:rsidRPr="00413E5C">
        <w:rPr>
          <w:b/>
          <w:u w:val="single"/>
        </w:rPr>
        <w:t>Die Auftraggeberin behält sich die Rechte auf Gewährleistung, Schadenersatz und Vertragsstrafe ausdrücklich vor.</w:t>
      </w:r>
    </w:p>
    <w:p w14:paraId="0F8B599B" w14:textId="77777777" w:rsidR="003E059B" w:rsidRPr="00413E5C" w:rsidRDefault="003E059B" w:rsidP="003E059B">
      <w:pPr>
        <w:pStyle w:val="1Einrckung"/>
      </w:pPr>
    </w:p>
    <w:p w14:paraId="6FF939CA" w14:textId="77777777" w:rsidR="003E059B" w:rsidRPr="00413E5C" w:rsidRDefault="003E059B" w:rsidP="003E059B">
      <w:pPr>
        <w:pStyle w:val="1Einrckung"/>
        <w:jc w:val="both"/>
      </w:pPr>
      <w:r w:rsidRPr="00413E5C">
        <w:t>3.</w:t>
      </w:r>
      <w:r w:rsidRPr="00413E5C">
        <w:tab/>
        <w:t>Der Lieferumfang wurde auf seine Vollständigkeit hin geprüft. Dabei wurde folgendes festgestellt:</w:t>
      </w:r>
    </w:p>
    <w:p w14:paraId="472AFA36" w14:textId="77777777" w:rsidR="003E059B" w:rsidRPr="00413E5C" w:rsidRDefault="003E059B" w:rsidP="003E059B">
      <w:pPr>
        <w:pStyle w:val="1Einrckung"/>
        <w:ind w:left="0" w:firstLine="0"/>
        <w:jc w:val="both"/>
      </w:pPr>
    </w:p>
    <w:p w14:paraId="56CDBEF6" w14:textId="77777777" w:rsidR="003E059B" w:rsidRPr="00413E5C" w:rsidRDefault="003E059B" w:rsidP="003E059B">
      <w:pPr>
        <w:pStyle w:val="1Einrckung"/>
        <w:jc w:val="both"/>
      </w:pPr>
      <w:r w:rsidRPr="00413E5C">
        <w:lastRenderedPageBreak/>
        <w:t>4.</w:t>
      </w:r>
      <w:r w:rsidRPr="00413E5C">
        <w:tab/>
        <w:t>Bezüglich Beginn und Dauer der Gewährleistung gelten die für diesen Auftrag getroffenen Vereinbarungen.</w:t>
      </w:r>
    </w:p>
    <w:p w14:paraId="2E23B8F0" w14:textId="77777777" w:rsidR="003E059B" w:rsidRPr="00413E5C" w:rsidRDefault="003E059B" w:rsidP="003E059B">
      <w:pPr>
        <w:pStyle w:val="1Einrckung"/>
        <w:jc w:val="both"/>
      </w:pPr>
    </w:p>
    <w:p w14:paraId="2B7A934D" w14:textId="77777777" w:rsidR="003E059B" w:rsidRPr="00413E5C" w:rsidRDefault="003E059B" w:rsidP="003E059B">
      <w:pPr>
        <w:pStyle w:val="1Einrckung"/>
        <w:jc w:val="both"/>
      </w:pPr>
    </w:p>
    <w:p w14:paraId="1871A8B9" w14:textId="77777777" w:rsidR="003E059B" w:rsidRPr="00413E5C" w:rsidRDefault="003E059B" w:rsidP="003E059B">
      <w:pPr>
        <w:pStyle w:val="1Einrckung"/>
        <w:jc w:val="both"/>
      </w:pPr>
    </w:p>
    <w:p w14:paraId="5B627A14" w14:textId="77777777" w:rsidR="003E059B" w:rsidRPr="00413E5C" w:rsidRDefault="003E059B" w:rsidP="003E059B">
      <w:pPr>
        <w:pStyle w:val="1Einrckung"/>
        <w:jc w:val="both"/>
      </w:pPr>
    </w:p>
    <w:p w14:paraId="6BF225EF" w14:textId="77777777" w:rsidR="003E059B" w:rsidRPr="00413E5C" w:rsidRDefault="003E059B" w:rsidP="003E059B">
      <w:pPr>
        <w:pStyle w:val="1Einrckung"/>
        <w:jc w:val="both"/>
      </w:pPr>
      <w:r w:rsidRPr="00413E5C">
        <w:t>6.</w:t>
      </w:r>
      <w:r w:rsidRPr="00413E5C">
        <w:tab/>
        <w:t>Bemerkungen</w:t>
      </w:r>
    </w:p>
    <w:p w14:paraId="43A62567" w14:textId="77777777" w:rsidR="003E059B" w:rsidRPr="00413E5C" w:rsidRDefault="003E059B" w:rsidP="003E059B">
      <w:pPr>
        <w:pStyle w:val="1Einrckung"/>
        <w:jc w:val="both"/>
      </w:pPr>
    </w:p>
    <w:p w14:paraId="57F5C9B1" w14:textId="77777777" w:rsidR="003E059B" w:rsidRPr="00413E5C" w:rsidRDefault="003E059B" w:rsidP="003E059B">
      <w:pPr>
        <w:pStyle w:val="1Einrckung"/>
        <w:ind w:left="0" w:firstLine="0"/>
      </w:pPr>
    </w:p>
    <w:p w14:paraId="0B476D03" w14:textId="77777777" w:rsidR="003E059B" w:rsidRPr="00413E5C" w:rsidRDefault="003E059B" w:rsidP="003E059B">
      <w:pPr>
        <w:pStyle w:val="1Einrckung"/>
        <w:ind w:left="0" w:firstLine="0"/>
      </w:pPr>
    </w:p>
    <w:p w14:paraId="4E2DBA2C" w14:textId="77777777" w:rsidR="003E059B" w:rsidRPr="00413E5C" w:rsidRDefault="003E059B" w:rsidP="003E059B">
      <w:pPr>
        <w:pStyle w:val="1Einrckung"/>
        <w:ind w:left="0" w:firstLine="0"/>
      </w:pPr>
    </w:p>
    <w:tbl>
      <w:tblPr>
        <w:tblW w:w="0" w:type="auto"/>
        <w:tblLayout w:type="fixed"/>
        <w:tblCellMar>
          <w:left w:w="70" w:type="dxa"/>
          <w:right w:w="70" w:type="dxa"/>
        </w:tblCellMar>
        <w:tblLook w:val="0000" w:firstRow="0" w:lastRow="0" w:firstColumn="0" w:lastColumn="0" w:noHBand="0" w:noVBand="0"/>
      </w:tblPr>
      <w:tblGrid>
        <w:gridCol w:w="3189"/>
        <w:gridCol w:w="3402"/>
      </w:tblGrid>
      <w:tr w:rsidR="003E059B" w:rsidRPr="00413E5C" w14:paraId="7F2FF8FA" w14:textId="77777777" w:rsidTr="00A25BEE">
        <w:tc>
          <w:tcPr>
            <w:tcW w:w="3189" w:type="dxa"/>
          </w:tcPr>
          <w:p w14:paraId="4B4BF8A9" w14:textId="77777777" w:rsidR="003E059B" w:rsidRPr="00413E5C" w:rsidRDefault="003E059B" w:rsidP="00A25BEE">
            <w:pPr>
              <w:pStyle w:val="1Einrckung"/>
              <w:ind w:left="0" w:firstLine="0"/>
            </w:pPr>
            <w:r w:rsidRPr="00413E5C">
              <w:t>...............................................</w:t>
            </w:r>
          </w:p>
          <w:p w14:paraId="3C8F3A98" w14:textId="77777777" w:rsidR="003E059B" w:rsidRPr="00413E5C" w:rsidRDefault="003E059B" w:rsidP="00A25BEE">
            <w:pPr>
              <w:pStyle w:val="1Einrckung"/>
              <w:ind w:left="0" w:firstLine="0"/>
            </w:pPr>
          </w:p>
        </w:tc>
        <w:tc>
          <w:tcPr>
            <w:tcW w:w="3402" w:type="dxa"/>
          </w:tcPr>
          <w:p w14:paraId="5DC7B2D5" w14:textId="77777777" w:rsidR="003E059B" w:rsidRPr="00413E5C" w:rsidRDefault="003E059B" w:rsidP="00A25BEE">
            <w:pPr>
              <w:pStyle w:val="1Einrckung"/>
              <w:ind w:left="0" w:firstLine="0"/>
            </w:pPr>
            <w:r w:rsidRPr="00413E5C">
              <w:t>den, .........................................</w:t>
            </w:r>
          </w:p>
          <w:p w14:paraId="51247882" w14:textId="77777777" w:rsidR="003E059B" w:rsidRPr="00413E5C" w:rsidRDefault="003E059B" w:rsidP="00A25BEE">
            <w:pPr>
              <w:pStyle w:val="1Einrckung"/>
              <w:ind w:left="0" w:firstLine="0"/>
            </w:pPr>
          </w:p>
        </w:tc>
      </w:tr>
      <w:tr w:rsidR="003E059B" w:rsidRPr="00413E5C" w14:paraId="00BDD51F" w14:textId="77777777" w:rsidTr="00A25BEE">
        <w:tc>
          <w:tcPr>
            <w:tcW w:w="3189" w:type="dxa"/>
          </w:tcPr>
          <w:p w14:paraId="6E6F8248" w14:textId="77777777" w:rsidR="003E059B" w:rsidRPr="00413E5C" w:rsidRDefault="003E059B" w:rsidP="00A25BEE">
            <w:pPr>
              <w:pStyle w:val="1Einrckung"/>
              <w:ind w:left="0" w:firstLine="0"/>
            </w:pPr>
            <w:r w:rsidRPr="00413E5C">
              <w:t>(Ort)</w:t>
            </w:r>
          </w:p>
        </w:tc>
        <w:tc>
          <w:tcPr>
            <w:tcW w:w="3402" w:type="dxa"/>
          </w:tcPr>
          <w:p w14:paraId="46E600E9" w14:textId="77777777" w:rsidR="003E059B" w:rsidRPr="00413E5C" w:rsidRDefault="003E059B" w:rsidP="00A25BEE">
            <w:pPr>
              <w:pStyle w:val="1Einrckung"/>
              <w:ind w:left="0" w:firstLine="0"/>
            </w:pPr>
            <w:r w:rsidRPr="00413E5C">
              <w:t>(Datum)</w:t>
            </w:r>
          </w:p>
        </w:tc>
      </w:tr>
    </w:tbl>
    <w:p w14:paraId="0DA5BE03" w14:textId="77777777" w:rsidR="003E059B" w:rsidRPr="00413E5C" w:rsidRDefault="003E059B" w:rsidP="003E059B">
      <w:pPr>
        <w:pStyle w:val="1Einrckung"/>
      </w:pPr>
    </w:p>
    <w:p w14:paraId="2A7731F7" w14:textId="77777777" w:rsidR="003E059B" w:rsidRPr="00413E5C" w:rsidRDefault="003E059B" w:rsidP="003E059B">
      <w:pPr>
        <w:pStyle w:val="1Einrckung"/>
      </w:pPr>
    </w:p>
    <w:tbl>
      <w:tblPr>
        <w:tblW w:w="0" w:type="auto"/>
        <w:tblLayout w:type="fixed"/>
        <w:tblCellMar>
          <w:left w:w="70" w:type="dxa"/>
          <w:right w:w="70" w:type="dxa"/>
        </w:tblCellMar>
        <w:tblLook w:val="0000" w:firstRow="0" w:lastRow="0" w:firstColumn="0" w:lastColumn="0" w:noHBand="0" w:noVBand="0"/>
      </w:tblPr>
      <w:tblGrid>
        <w:gridCol w:w="4605"/>
        <w:gridCol w:w="4605"/>
      </w:tblGrid>
      <w:tr w:rsidR="003E059B" w:rsidRPr="00413E5C" w14:paraId="59846F49" w14:textId="77777777" w:rsidTr="00A25BEE">
        <w:tc>
          <w:tcPr>
            <w:tcW w:w="4605" w:type="dxa"/>
          </w:tcPr>
          <w:p w14:paraId="39C48A8A" w14:textId="77777777" w:rsidR="003E059B" w:rsidRPr="00413E5C" w:rsidRDefault="003E059B" w:rsidP="00A25BEE">
            <w:pPr>
              <w:pStyle w:val="1Einrckung"/>
              <w:ind w:left="0" w:firstLine="0"/>
            </w:pPr>
            <w:r w:rsidRPr="00413E5C">
              <w:t>für die GIZ</w:t>
            </w:r>
          </w:p>
        </w:tc>
        <w:tc>
          <w:tcPr>
            <w:tcW w:w="4605" w:type="dxa"/>
          </w:tcPr>
          <w:p w14:paraId="44039BFF" w14:textId="77777777" w:rsidR="003E059B" w:rsidRPr="00413E5C" w:rsidRDefault="003E059B" w:rsidP="00A25BEE">
            <w:pPr>
              <w:pStyle w:val="1Einrckung"/>
              <w:ind w:left="0" w:firstLine="0"/>
            </w:pPr>
            <w:r w:rsidRPr="00413E5C">
              <w:t>für den Lieferanten</w:t>
            </w:r>
          </w:p>
        </w:tc>
      </w:tr>
      <w:tr w:rsidR="003E059B" w:rsidRPr="00413E5C" w14:paraId="3931EAAE" w14:textId="77777777" w:rsidTr="00A25BEE">
        <w:tc>
          <w:tcPr>
            <w:tcW w:w="4605" w:type="dxa"/>
          </w:tcPr>
          <w:p w14:paraId="48AE21B4" w14:textId="77777777" w:rsidR="003E059B" w:rsidRPr="00413E5C" w:rsidRDefault="003E059B" w:rsidP="00A25BEE">
            <w:pPr>
              <w:pStyle w:val="1Einrckung"/>
              <w:ind w:left="0" w:firstLine="0"/>
            </w:pPr>
          </w:p>
          <w:p w14:paraId="5B4FDC97" w14:textId="77777777" w:rsidR="003E059B" w:rsidRPr="00413E5C" w:rsidRDefault="003E059B" w:rsidP="00A25BEE">
            <w:pPr>
              <w:pStyle w:val="1Einrckung"/>
              <w:ind w:left="0" w:firstLine="0"/>
            </w:pPr>
          </w:p>
          <w:p w14:paraId="21CE83C5" w14:textId="77777777" w:rsidR="003E059B" w:rsidRPr="00413E5C" w:rsidRDefault="003E059B" w:rsidP="00A25BEE">
            <w:pPr>
              <w:pStyle w:val="1Einrckung"/>
              <w:ind w:left="0" w:firstLine="0"/>
            </w:pPr>
          </w:p>
          <w:p w14:paraId="0AA1DA29" w14:textId="77777777" w:rsidR="003E059B" w:rsidRPr="00413E5C" w:rsidRDefault="003E059B" w:rsidP="00A25BEE">
            <w:pPr>
              <w:pStyle w:val="1Einrckung"/>
              <w:ind w:left="0" w:firstLine="0"/>
            </w:pPr>
          </w:p>
          <w:p w14:paraId="7E3B1635" w14:textId="77777777" w:rsidR="003E059B" w:rsidRPr="00413E5C" w:rsidRDefault="003E059B" w:rsidP="00A25BEE">
            <w:pPr>
              <w:pStyle w:val="1Einrckung"/>
              <w:ind w:left="0" w:firstLine="0"/>
            </w:pPr>
          </w:p>
          <w:p w14:paraId="3BCFDBC0" w14:textId="77777777" w:rsidR="003E059B" w:rsidRPr="00413E5C" w:rsidRDefault="003E059B" w:rsidP="00A25BEE">
            <w:pPr>
              <w:pStyle w:val="1Einrckung"/>
              <w:ind w:left="0" w:firstLine="0"/>
            </w:pPr>
            <w:r w:rsidRPr="00413E5C">
              <w:t>..........................................</w:t>
            </w:r>
          </w:p>
          <w:p w14:paraId="302E2F31" w14:textId="77777777" w:rsidR="003E059B" w:rsidRPr="00413E5C" w:rsidRDefault="003E059B" w:rsidP="00A25BEE">
            <w:pPr>
              <w:pStyle w:val="1Einrckung"/>
              <w:ind w:left="0" w:firstLine="0"/>
            </w:pPr>
          </w:p>
        </w:tc>
        <w:tc>
          <w:tcPr>
            <w:tcW w:w="4605" w:type="dxa"/>
          </w:tcPr>
          <w:p w14:paraId="76D5277D" w14:textId="77777777" w:rsidR="003E059B" w:rsidRPr="00413E5C" w:rsidRDefault="003E059B" w:rsidP="00A25BEE">
            <w:pPr>
              <w:pStyle w:val="1Einrckung"/>
              <w:ind w:left="0" w:firstLine="0"/>
            </w:pPr>
          </w:p>
          <w:p w14:paraId="6A58EB8E" w14:textId="77777777" w:rsidR="003E059B" w:rsidRPr="00413E5C" w:rsidRDefault="003E059B" w:rsidP="00A25BEE">
            <w:pPr>
              <w:pStyle w:val="1Einrckung"/>
              <w:ind w:left="0" w:firstLine="0"/>
            </w:pPr>
          </w:p>
          <w:p w14:paraId="70519E3E" w14:textId="77777777" w:rsidR="003E059B" w:rsidRPr="00413E5C" w:rsidRDefault="003E059B" w:rsidP="00A25BEE">
            <w:pPr>
              <w:pStyle w:val="1Einrckung"/>
              <w:ind w:left="0" w:firstLine="0"/>
            </w:pPr>
          </w:p>
          <w:p w14:paraId="0630B3CD" w14:textId="77777777" w:rsidR="003E059B" w:rsidRPr="00413E5C" w:rsidRDefault="003E059B" w:rsidP="00A25BEE">
            <w:pPr>
              <w:pStyle w:val="1Einrckung"/>
              <w:ind w:left="0" w:firstLine="0"/>
            </w:pPr>
          </w:p>
          <w:p w14:paraId="156E7BF1" w14:textId="77777777" w:rsidR="003E059B" w:rsidRPr="00413E5C" w:rsidRDefault="003E059B" w:rsidP="00A25BEE">
            <w:pPr>
              <w:pStyle w:val="1Einrckung"/>
              <w:ind w:left="0" w:firstLine="0"/>
            </w:pPr>
          </w:p>
          <w:p w14:paraId="4A95966E" w14:textId="77777777" w:rsidR="003E059B" w:rsidRPr="00413E5C" w:rsidRDefault="003E059B" w:rsidP="00A25BEE">
            <w:pPr>
              <w:pStyle w:val="1Einrckung"/>
              <w:ind w:left="0" w:firstLine="0"/>
            </w:pPr>
            <w:r w:rsidRPr="00413E5C">
              <w:t>.....................................................</w:t>
            </w:r>
          </w:p>
          <w:p w14:paraId="67B8D78B" w14:textId="77777777" w:rsidR="003E059B" w:rsidRPr="00413E5C" w:rsidRDefault="003E059B" w:rsidP="00A25BEE">
            <w:pPr>
              <w:pStyle w:val="1Einrckung"/>
              <w:ind w:left="0" w:firstLine="0"/>
            </w:pPr>
          </w:p>
        </w:tc>
      </w:tr>
      <w:tr w:rsidR="003E059B" w:rsidRPr="00413E5C" w14:paraId="0EFAC484" w14:textId="77777777" w:rsidTr="00A25BEE">
        <w:tc>
          <w:tcPr>
            <w:tcW w:w="4605" w:type="dxa"/>
          </w:tcPr>
          <w:p w14:paraId="4B04E05D" w14:textId="77777777" w:rsidR="003E059B" w:rsidRPr="00413E5C" w:rsidRDefault="003E059B" w:rsidP="00A25BEE">
            <w:pPr>
              <w:pStyle w:val="1Einrckung"/>
              <w:ind w:left="0" w:firstLine="0"/>
            </w:pPr>
            <w:r w:rsidRPr="00413E5C">
              <w:t>für das Projekt</w:t>
            </w:r>
          </w:p>
        </w:tc>
        <w:tc>
          <w:tcPr>
            <w:tcW w:w="4605" w:type="dxa"/>
          </w:tcPr>
          <w:p w14:paraId="152030BF" w14:textId="77777777" w:rsidR="003E059B" w:rsidRPr="00413E5C" w:rsidRDefault="003E059B" w:rsidP="00A25BEE">
            <w:pPr>
              <w:pStyle w:val="1Einrckung"/>
              <w:ind w:left="0" w:firstLine="0"/>
            </w:pPr>
          </w:p>
        </w:tc>
      </w:tr>
      <w:tr w:rsidR="003E059B" w14:paraId="3D7D38D8" w14:textId="77777777" w:rsidTr="00A25BEE">
        <w:tc>
          <w:tcPr>
            <w:tcW w:w="4605" w:type="dxa"/>
          </w:tcPr>
          <w:p w14:paraId="4551A71D" w14:textId="77777777" w:rsidR="003E059B" w:rsidRPr="00413E5C" w:rsidRDefault="003E059B" w:rsidP="00A25BEE">
            <w:pPr>
              <w:pStyle w:val="1Einrckung"/>
              <w:ind w:left="0" w:firstLine="0"/>
            </w:pPr>
          </w:p>
          <w:p w14:paraId="6884CEFC" w14:textId="77777777" w:rsidR="003E059B" w:rsidRPr="00413E5C" w:rsidRDefault="003E059B" w:rsidP="00A25BEE">
            <w:pPr>
              <w:pStyle w:val="1Einrckung"/>
              <w:ind w:left="0" w:firstLine="0"/>
            </w:pPr>
          </w:p>
          <w:p w14:paraId="4A059661" w14:textId="77777777" w:rsidR="003E059B" w:rsidRPr="00413E5C" w:rsidRDefault="003E059B" w:rsidP="00A25BEE">
            <w:pPr>
              <w:pStyle w:val="1Einrckung"/>
              <w:ind w:left="0" w:firstLine="0"/>
            </w:pPr>
          </w:p>
          <w:p w14:paraId="5366D23E" w14:textId="77777777" w:rsidR="003E059B" w:rsidRPr="00413E5C" w:rsidRDefault="003E059B" w:rsidP="00A25BEE">
            <w:pPr>
              <w:pStyle w:val="1Einrckung"/>
              <w:ind w:left="0" w:firstLine="0"/>
            </w:pPr>
          </w:p>
          <w:p w14:paraId="2A9C678C" w14:textId="77777777" w:rsidR="003E059B" w:rsidRDefault="003E059B" w:rsidP="00A25BEE">
            <w:pPr>
              <w:pStyle w:val="1Einrckung"/>
              <w:ind w:left="0" w:firstLine="0"/>
            </w:pPr>
            <w:r w:rsidRPr="00413E5C">
              <w:t>........................................................</w:t>
            </w:r>
          </w:p>
        </w:tc>
        <w:tc>
          <w:tcPr>
            <w:tcW w:w="4605" w:type="dxa"/>
          </w:tcPr>
          <w:p w14:paraId="4D3D233A" w14:textId="77777777" w:rsidR="003E059B" w:rsidRDefault="003E059B" w:rsidP="00A25BEE">
            <w:pPr>
              <w:pStyle w:val="1Einrckung"/>
              <w:ind w:left="0" w:firstLine="0"/>
            </w:pPr>
          </w:p>
        </w:tc>
      </w:tr>
    </w:tbl>
    <w:p w14:paraId="07FA88F8" w14:textId="77777777" w:rsidR="003E059B" w:rsidRDefault="003E059B" w:rsidP="003E059B">
      <w:pPr>
        <w:pStyle w:val="1Einrckung"/>
      </w:pPr>
    </w:p>
    <w:p w14:paraId="3165450C" w14:textId="77777777" w:rsidR="003E059B" w:rsidRDefault="003E059B" w:rsidP="003E059B">
      <w:pPr>
        <w:pStyle w:val="1Einrckung"/>
        <w:ind w:left="0" w:firstLine="0"/>
      </w:pPr>
    </w:p>
    <w:p w14:paraId="1516A49E" w14:textId="77777777" w:rsidR="00246CAD" w:rsidRDefault="00246CAD">
      <w:pPr>
        <w:pStyle w:val="1Einrckung"/>
        <w:jc w:val="center"/>
        <w:rPr>
          <w:sz w:val="24"/>
          <w:u w:val="single"/>
        </w:rPr>
      </w:pPr>
    </w:p>
    <w:p w14:paraId="32B8A29E" w14:textId="3B9B7820" w:rsidR="00D226CA" w:rsidRPr="00D754AF" w:rsidRDefault="00D226CA" w:rsidP="00D754AF">
      <w:pPr>
        <w:pStyle w:val="1Einrckung"/>
        <w:ind w:left="0" w:firstLine="0"/>
        <w:rPr>
          <w:sz w:val="24"/>
          <w:u w:val="single"/>
        </w:rPr>
      </w:pPr>
    </w:p>
    <w:sectPr w:rsidR="00D226CA" w:rsidRPr="00D754AF">
      <w:headerReference w:type="default" r:id="rId10"/>
      <w:footerReference w:type="default" r:id="rId11"/>
      <w:headerReference w:type="first" r:id="rId12"/>
      <w:pgSz w:w="11907" w:h="16840" w:code="9"/>
      <w:pgMar w:top="1418" w:right="1418" w:bottom="1134" w:left="1418" w:header="567"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E52D3" w14:textId="77777777" w:rsidR="002E7158" w:rsidRDefault="002E7158">
      <w:r>
        <w:separator/>
      </w:r>
    </w:p>
  </w:endnote>
  <w:endnote w:type="continuationSeparator" w:id="0">
    <w:p w14:paraId="238FD2CE" w14:textId="77777777" w:rsidR="002E7158" w:rsidRDefault="002E7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Univers (E1)">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79046" w14:textId="1A7E875F" w:rsidR="00D226CA" w:rsidRPr="00D000CC" w:rsidRDefault="00D000CC">
    <w:pPr>
      <w:pStyle w:val="Fuzeile"/>
      <w:spacing w:before="240"/>
      <w:jc w:val="right"/>
      <w:rPr>
        <w:sz w:val="18"/>
        <w:szCs w:val="18"/>
      </w:rPr>
    </w:pPr>
    <w:r w:rsidRPr="00D000CC">
      <w:rPr>
        <w:sz w:val="18"/>
        <w:szCs w:val="18"/>
      </w:rPr>
      <w:t xml:space="preserve">Werklieferungsvertrag </w:t>
    </w:r>
    <w:r w:rsidR="00E85077">
      <w:rPr>
        <w:sz w:val="18"/>
        <w:szCs w:val="18"/>
      </w:rPr>
      <w:t>4</w:t>
    </w:r>
    <w:r w:rsidRPr="00D000CC">
      <w:rPr>
        <w:sz w:val="18"/>
        <w:szCs w:val="18"/>
      </w:rPr>
      <w:t>5000</w:t>
    </w:r>
    <w:r w:rsidR="001A0820" w:rsidRPr="001A0820">
      <w:rPr>
        <w:sz w:val="18"/>
        <w:szCs w:val="18"/>
        <w:highlight w:val="yellow"/>
      </w:rPr>
      <w:t>XXXX</w:t>
    </w:r>
    <w:r w:rsidRPr="00D000CC">
      <w:rPr>
        <w:sz w:val="18"/>
        <w:szCs w:val="18"/>
      </w:rPr>
      <w:tab/>
    </w:r>
    <w:r w:rsidRPr="00D000CC">
      <w:rPr>
        <w:sz w:val="18"/>
        <w:szCs w:val="18"/>
      </w:rPr>
      <w:tab/>
    </w:r>
    <w:r w:rsidR="00D226CA" w:rsidRPr="00D000CC">
      <w:rPr>
        <w:sz w:val="18"/>
        <w:szCs w:val="18"/>
      </w:rPr>
      <w:t xml:space="preserve">Seite </w:t>
    </w:r>
    <w:r w:rsidR="00D226CA" w:rsidRPr="00D000CC">
      <w:rPr>
        <w:rStyle w:val="Seitenzahl"/>
        <w:sz w:val="18"/>
        <w:szCs w:val="18"/>
      </w:rPr>
      <w:fldChar w:fldCharType="begin"/>
    </w:r>
    <w:r w:rsidR="00D226CA" w:rsidRPr="00D000CC">
      <w:rPr>
        <w:rStyle w:val="Seitenzahl"/>
        <w:sz w:val="18"/>
        <w:szCs w:val="18"/>
      </w:rPr>
      <w:instrText xml:space="preserve"> PAGE </w:instrText>
    </w:r>
    <w:r w:rsidR="00D226CA" w:rsidRPr="00D000CC">
      <w:rPr>
        <w:rStyle w:val="Seitenzahl"/>
        <w:sz w:val="18"/>
        <w:szCs w:val="18"/>
      </w:rPr>
      <w:fldChar w:fldCharType="separate"/>
    </w:r>
    <w:r w:rsidR="001079B1" w:rsidRPr="00D000CC">
      <w:rPr>
        <w:rStyle w:val="Seitenzahl"/>
        <w:noProof/>
        <w:sz w:val="18"/>
        <w:szCs w:val="18"/>
      </w:rPr>
      <w:t>2</w:t>
    </w:r>
    <w:r w:rsidR="00D226CA" w:rsidRPr="00D000CC">
      <w:rPr>
        <w:rStyle w:val="Seitenzahl"/>
        <w:sz w:val="18"/>
        <w:szCs w:val="18"/>
      </w:rPr>
      <w:fldChar w:fldCharType="end"/>
    </w:r>
    <w:r w:rsidR="00D226CA" w:rsidRPr="00D000CC">
      <w:rPr>
        <w:rStyle w:val="Seitenzahl"/>
        <w:sz w:val="18"/>
        <w:szCs w:val="18"/>
      </w:rPr>
      <w:t xml:space="preserve"> von </w:t>
    </w:r>
    <w:r w:rsidR="00D226CA" w:rsidRPr="00D000CC">
      <w:rPr>
        <w:rStyle w:val="Seitenzahl"/>
        <w:sz w:val="18"/>
        <w:szCs w:val="18"/>
      </w:rPr>
      <w:fldChar w:fldCharType="begin"/>
    </w:r>
    <w:r w:rsidR="00D226CA" w:rsidRPr="00D000CC">
      <w:rPr>
        <w:rStyle w:val="Seitenzahl"/>
        <w:sz w:val="18"/>
        <w:szCs w:val="18"/>
      </w:rPr>
      <w:instrText xml:space="preserve"> NUMPAGES </w:instrText>
    </w:r>
    <w:r w:rsidR="00D226CA" w:rsidRPr="00D000CC">
      <w:rPr>
        <w:rStyle w:val="Seitenzahl"/>
        <w:sz w:val="18"/>
        <w:szCs w:val="18"/>
      </w:rPr>
      <w:fldChar w:fldCharType="separate"/>
    </w:r>
    <w:r w:rsidR="001079B1" w:rsidRPr="00D000CC">
      <w:rPr>
        <w:rStyle w:val="Seitenzahl"/>
        <w:noProof/>
        <w:sz w:val="18"/>
        <w:szCs w:val="18"/>
      </w:rPr>
      <w:t>18</w:t>
    </w:r>
    <w:r w:rsidR="00D226CA" w:rsidRPr="00D000CC">
      <w:rPr>
        <w:rStyle w:val="Seitenzahl"/>
        <w:sz w:val="18"/>
        <w:szCs w:val="18"/>
      </w:rPr>
      <w:fldChar w:fldCharType="end"/>
    </w:r>
  </w:p>
  <w:p w14:paraId="318D7E09" w14:textId="77777777" w:rsidR="001A0820" w:rsidRDefault="001A08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48008" w14:textId="77777777" w:rsidR="002E7158" w:rsidRDefault="002E7158">
      <w:r>
        <w:separator/>
      </w:r>
    </w:p>
  </w:footnote>
  <w:footnote w:type="continuationSeparator" w:id="0">
    <w:p w14:paraId="66D7821F" w14:textId="77777777" w:rsidR="002E7158" w:rsidRDefault="002E7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3F56F" w14:textId="35CB7297" w:rsidR="00D226CA" w:rsidRDefault="007F0748">
    <w:pPr>
      <w:pStyle w:val="Kopfzeile"/>
      <w:tabs>
        <w:tab w:val="clear" w:pos="8504"/>
      </w:tabs>
      <w:ind w:right="-284"/>
      <w:jc w:val="right"/>
      <w:rPr>
        <w:sz w:val="12"/>
      </w:rPr>
    </w:pPr>
    <w:r>
      <w:rPr>
        <w:noProof/>
      </w:rPr>
      <w:drawing>
        <wp:inline distT="0" distB="0" distL="0" distR="0" wp14:anchorId="24CFB371" wp14:editId="14EBD15C">
          <wp:extent cx="895350" cy="895350"/>
          <wp:effectExtent l="0" t="0" r="0" b="0"/>
          <wp:docPr id="1" name="Grafik 0"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0" descr="gizlogo-standard-sw.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76"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7768"/>
      <w:gridCol w:w="2308"/>
    </w:tblGrid>
    <w:tr w:rsidR="00D226CA" w14:paraId="3090C460" w14:textId="77777777">
      <w:tc>
        <w:tcPr>
          <w:tcW w:w="7768" w:type="dxa"/>
        </w:tcPr>
        <w:p w14:paraId="0D846D34" w14:textId="77777777" w:rsidR="00D226CA" w:rsidRDefault="00D226CA">
          <w:pPr>
            <w:pStyle w:val="Kopfzeile"/>
            <w:tabs>
              <w:tab w:val="right" w:pos="1814"/>
            </w:tabs>
            <w:spacing w:before="660"/>
            <w:rPr>
              <w:sz w:val="28"/>
            </w:rPr>
          </w:pPr>
          <w:r>
            <w:rPr>
              <w:b/>
              <w:sz w:val="28"/>
            </w:rPr>
            <w:t>Werklieferungsvertrag</w:t>
          </w:r>
        </w:p>
      </w:tc>
      <w:tc>
        <w:tcPr>
          <w:tcW w:w="2308" w:type="dxa"/>
        </w:tcPr>
        <w:p w14:paraId="2C5E1678" w14:textId="04679D64" w:rsidR="00D226CA" w:rsidRDefault="007F0748">
          <w:pPr>
            <w:pStyle w:val="Kopfzeile"/>
            <w:ind w:firstLine="1021"/>
          </w:pPr>
          <w:r>
            <w:rPr>
              <w:noProof/>
            </w:rPr>
            <w:drawing>
              <wp:inline distT="0" distB="0" distL="0" distR="0" wp14:anchorId="4F23CB18" wp14:editId="6FDCCB13">
                <wp:extent cx="990600" cy="990600"/>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tc>
    </w:tr>
  </w:tbl>
  <w:p w14:paraId="3CCA54FE" w14:textId="77777777" w:rsidR="00D226CA" w:rsidRDefault="00D226CA">
    <w:pPr>
      <w:pStyle w:val="Kopfzeile"/>
      <w:rPr>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4C22F8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638C2"/>
    <w:multiLevelType w:val="hybridMultilevel"/>
    <w:tmpl w:val="6926340A"/>
    <w:lvl w:ilvl="0" w:tplc="1276958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A58718C"/>
    <w:multiLevelType w:val="singleLevel"/>
    <w:tmpl w:val="8D8A529E"/>
    <w:lvl w:ilvl="0">
      <w:start w:val="3"/>
      <w:numFmt w:val="decimal"/>
      <w:lvlText w:val="(%1)"/>
      <w:lvlJc w:val="left"/>
      <w:pPr>
        <w:tabs>
          <w:tab w:val="num" w:pos="435"/>
        </w:tabs>
        <w:ind w:left="435" w:hanging="435"/>
      </w:pPr>
      <w:rPr>
        <w:rFonts w:hint="default"/>
      </w:rPr>
    </w:lvl>
  </w:abstractNum>
  <w:abstractNum w:abstractNumId="3" w15:restartNumberingAfterBreak="0">
    <w:nsid w:val="0DA474EC"/>
    <w:multiLevelType w:val="multilevel"/>
    <w:tmpl w:val="8924C0E6"/>
    <w:lvl w:ilvl="0">
      <w:start w:val="10"/>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348FCC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690BDC0"/>
    <w:multiLevelType w:val="hybridMultilevel"/>
    <w:tmpl w:val="FFFFFFFF"/>
    <w:lvl w:ilvl="0" w:tplc="FFFFFFFF">
      <w:start w:val="1"/>
      <w:numFmt w:val="bullet"/>
      <w:lvlText w:val="•"/>
      <w:lvlJc w:val="left"/>
    </w:lvl>
    <w:lvl w:ilvl="1" w:tplc="F57CF7E6">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6F40BC2"/>
    <w:multiLevelType w:val="hybridMultilevel"/>
    <w:tmpl w:val="F3745BA0"/>
    <w:lvl w:ilvl="0" w:tplc="0407000F">
      <w:start w:val="3"/>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5774E95"/>
    <w:multiLevelType w:val="hybridMultilevel"/>
    <w:tmpl w:val="83223D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AF16AF4"/>
    <w:multiLevelType w:val="hybridMultilevel"/>
    <w:tmpl w:val="C27CB65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5E35272"/>
    <w:multiLevelType w:val="multilevel"/>
    <w:tmpl w:val="2B12AFE2"/>
    <w:lvl w:ilvl="0">
      <w:start w:val="10"/>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05220A8"/>
    <w:multiLevelType w:val="hybridMultilevel"/>
    <w:tmpl w:val="5EDEEB76"/>
    <w:lvl w:ilvl="0" w:tplc="04070001">
      <w:start w:val="1"/>
      <w:numFmt w:val="bullet"/>
      <w:lvlText w:val=""/>
      <w:lvlJc w:val="left"/>
      <w:pPr>
        <w:ind w:left="1200" w:hanging="360"/>
      </w:pPr>
      <w:rPr>
        <w:rFonts w:ascii="Symbol" w:hAnsi="Symbol" w:hint="default"/>
      </w:rPr>
    </w:lvl>
    <w:lvl w:ilvl="1" w:tplc="04070003" w:tentative="1">
      <w:start w:val="1"/>
      <w:numFmt w:val="bullet"/>
      <w:lvlText w:val="o"/>
      <w:lvlJc w:val="left"/>
      <w:pPr>
        <w:ind w:left="1920" w:hanging="360"/>
      </w:pPr>
      <w:rPr>
        <w:rFonts w:ascii="Courier New" w:hAnsi="Courier New" w:cs="Courier New" w:hint="default"/>
      </w:rPr>
    </w:lvl>
    <w:lvl w:ilvl="2" w:tplc="04070005" w:tentative="1">
      <w:start w:val="1"/>
      <w:numFmt w:val="bullet"/>
      <w:lvlText w:val=""/>
      <w:lvlJc w:val="left"/>
      <w:pPr>
        <w:ind w:left="2640" w:hanging="360"/>
      </w:pPr>
      <w:rPr>
        <w:rFonts w:ascii="Wingdings" w:hAnsi="Wingdings" w:hint="default"/>
      </w:rPr>
    </w:lvl>
    <w:lvl w:ilvl="3" w:tplc="04070001" w:tentative="1">
      <w:start w:val="1"/>
      <w:numFmt w:val="bullet"/>
      <w:lvlText w:val=""/>
      <w:lvlJc w:val="left"/>
      <w:pPr>
        <w:ind w:left="3360" w:hanging="360"/>
      </w:pPr>
      <w:rPr>
        <w:rFonts w:ascii="Symbol" w:hAnsi="Symbol" w:hint="default"/>
      </w:rPr>
    </w:lvl>
    <w:lvl w:ilvl="4" w:tplc="04070003" w:tentative="1">
      <w:start w:val="1"/>
      <w:numFmt w:val="bullet"/>
      <w:lvlText w:val="o"/>
      <w:lvlJc w:val="left"/>
      <w:pPr>
        <w:ind w:left="4080" w:hanging="360"/>
      </w:pPr>
      <w:rPr>
        <w:rFonts w:ascii="Courier New" w:hAnsi="Courier New" w:cs="Courier New" w:hint="default"/>
      </w:rPr>
    </w:lvl>
    <w:lvl w:ilvl="5" w:tplc="04070005" w:tentative="1">
      <w:start w:val="1"/>
      <w:numFmt w:val="bullet"/>
      <w:lvlText w:val=""/>
      <w:lvlJc w:val="left"/>
      <w:pPr>
        <w:ind w:left="4800" w:hanging="360"/>
      </w:pPr>
      <w:rPr>
        <w:rFonts w:ascii="Wingdings" w:hAnsi="Wingdings" w:hint="default"/>
      </w:rPr>
    </w:lvl>
    <w:lvl w:ilvl="6" w:tplc="04070001" w:tentative="1">
      <w:start w:val="1"/>
      <w:numFmt w:val="bullet"/>
      <w:lvlText w:val=""/>
      <w:lvlJc w:val="left"/>
      <w:pPr>
        <w:ind w:left="5520" w:hanging="360"/>
      </w:pPr>
      <w:rPr>
        <w:rFonts w:ascii="Symbol" w:hAnsi="Symbol" w:hint="default"/>
      </w:rPr>
    </w:lvl>
    <w:lvl w:ilvl="7" w:tplc="04070003" w:tentative="1">
      <w:start w:val="1"/>
      <w:numFmt w:val="bullet"/>
      <w:lvlText w:val="o"/>
      <w:lvlJc w:val="left"/>
      <w:pPr>
        <w:ind w:left="6240" w:hanging="360"/>
      </w:pPr>
      <w:rPr>
        <w:rFonts w:ascii="Courier New" w:hAnsi="Courier New" w:cs="Courier New" w:hint="default"/>
      </w:rPr>
    </w:lvl>
    <w:lvl w:ilvl="8" w:tplc="04070005" w:tentative="1">
      <w:start w:val="1"/>
      <w:numFmt w:val="bullet"/>
      <w:lvlText w:val=""/>
      <w:lvlJc w:val="left"/>
      <w:pPr>
        <w:ind w:left="6960" w:hanging="360"/>
      </w:pPr>
      <w:rPr>
        <w:rFonts w:ascii="Wingdings" w:hAnsi="Wingdings" w:hint="default"/>
      </w:rPr>
    </w:lvl>
  </w:abstractNum>
  <w:abstractNum w:abstractNumId="11"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7617BB3"/>
    <w:multiLevelType w:val="hybridMultilevel"/>
    <w:tmpl w:val="8A041BA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7CE4014"/>
    <w:multiLevelType w:val="hybridMultilevel"/>
    <w:tmpl w:val="D19E218E"/>
    <w:lvl w:ilvl="0" w:tplc="CD5268F4">
      <w:start w:val="4"/>
      <w:numFmt w:val="bullet"/>
      <w:lvlText w:val=""/>
      <w:lvlJc w:val="left"/>
      <w:pPr>
        <w:ind w:left="840" w:hanging="360"/>
      </w:pPr>
      <w:rPr>
        <w:rFonts w:ascii="Symbol" w:eastAsia="Times New Roman" w:hAnsi="Symbol" w:cs="Times New Roman" w:hint="default"/>
      </w:rPr>
    </w:lvl>
    <w:lvl w:ilvl="1" w:tplc="04070003" w:tentative="1">
      <w:start w:val="1"/>
      <w:numFmt w:val="bullet"/>
      <w:lvlText w:val="o"/>
      <w:lvlJc w:val="left"/>
      <w:pPr>
        <w:ind w:left="1560" w:hanging="360"/>
      </w:pPr>
      <w:rPr>
        <w:rFonts w:ascii="Courier New" w:hAnsi="Courier New" w:cs="Courier New" w:hint="default"/>
      </w:rPr>
    </w:lvl>
    <w:lvl w:ilvl="2" w:tplc="04070005" w:tentative="1">
      <w:start w:val="1"/>
      <w:numFmt w:val="bullet"/>
      <w:lvlText w:val=""/>
      <w:lvlJc w:val="left"/>
      <w:pPr>
        <w:ind w:left="2280" w:hanging="360"/>
      </w:pPr>
      <w:rPr>
        <w:rFonts w:ascii="Wingdings" w:hAnsi="Wingdings" w:hint="default"/>
      </w:rPr>
    </w:lvl>
    <w:lvl w:ilvl="3" w:tplc="04070001" w:tentative="1">
      <w:start w:val="1"/>
      <w:numFmt w:val="bullet"/>
      <w:lvlText w:val=""/>
      <w:lvlJc w:val="left"/>
      <w:pPr>
        <w:ind w:left="3000" w:hanging="360"/>
      </w:pPr>
      <w:rPr>
        <w:rFonts w:ascii="Symbol" w:hAnsi="Symbol" w:hint="default"/>
      </w:rPr>
    </w:lvl>
    <w:lvl w:ilvl="4" w:tplc="04070003" w:tentative="1">
      <w:start w:val="1"/>
      <w:numFmt w:val="bullet"/>
      <w:lvlText w:val="o"/>
      <w:lvlJc w:val="left"/>
      <w:pPr>
        <w:ind w:left="3720" w:hanging="360"/>
      </w:pPr>
      <w:rPr>
        <w:rFonts w:ascii="Courier New" w:hAnsi="Courier New" w:cs="Courier New" w:hint="default"/>
      </w:rPr>
    </w:lvl>
    <w:lvl w:ilvl="5" w:tplc="04070005" w:tentative="1">
      <w:start w:val="1"/>
      <w:numFmt w:val="bullet"/>
      <w:lvlText w:val=""/>
      <w:lvlJc w:val="left"/>
      <w:pPr>
        <w:ind w:left="4440" w:hanging="360"/>
      </w:pPr>
      <w:rPr>
        <w:rFonts w:ascii="Wingdings" w:hAnsi="Wingdings" w:hint="default"/>
      </w:rPr>
    </w:lvl>
    <w:lvl w:ilvl="6" w:tplc="04070001" w:tentative="1">
      <w:start w:val="1"/>
      <w:numFmt w:val="bullet"/>
      <w:lvlText w:val=""/>
      <w:lvlJc w:val="left"/>
      <w:pPr>
        <w:ind w:left="5160" w:hanging="360"/>
      </w:pPr>
      <w:rPr>
        <w:rFonts w:ascii="Symbol" w:hAnsi="Symbol" w:hint="default"/>
      </w:rPr>
    </w:lvl>
    <w:lvl w:ilvl="7" w:tplc="04070003" w:tentative="1">
      <w:start w:val="1"/>
      <w:numFmt w:val="bullet"/>
      <w:lvlText w:val="o"/>
      <w:lvlJc w:val="left"/>
      <w:pPr>
        <w:ind w:left="5880" w:hanging="360"/>
      </w:pPr>
      <w:rPr>
        <w:rFonts w:ascii="Courier New" w:hAnsi="Courier New" w:cs="Courier New" w:hint="default"/>
      </w:rPr>
    </w:lvl>
    <w:lvl w:ilvl="8" w:tplc="04070005" w:tentative="1">
      <w:start w:val="1"/>
      <w:numFmt w:val="bullet"/>
      <w:lvlText w:val=""/>
      <w:lvlJc w:val="left"/>
      <w:pPr>
        <w:ind w:left="6600" w:hanging="360"/>
      </w:pPr>
      <w:rPr>
        <w:rFonts w:ascii="Wingdings" w:hAnsi="Wingdings" w:hint="default"/>
      </w:rPr>
    </w:lvl>
  </w:abstractNum>
  <w:abstractNum w:abstractNumId="14" w15:restartNumberingAfterBreak="0">
    <w:nsid w:val="59F1454C"/>
    <w:multiLevelType w:val="hybridMultilevel"/>
    <w:tmpl w:val="E27C5254"/>
    <w:lvl w:ilvl="0" w:tplc="8A3A462E">
      <w:start w:val="13"/>
      <w:numFmt w:val="bullet"/>
      <w:lvlText w:val=""/>
      <w:lvlJc w:val="left"/>
      <w:pPr>
        <w:ind w:left="843" w:hanging="360"/>
      </w:pPr>
      <w:rPr>
        <w:rFonts w:ascii="Symbol" w:eastAsia="Times New Roman" w:hAnsi="Symbol" w:cs="Arial" w:hint="default"/>
      </w:rPr>
    </w:lvl>
    <w:lvl w:ilvl="1" w:tplc="04070003" w:tentative="1">
      <w:start w:val="1"/>
      <w:numFmt w:val="bullet"/>
      <w:lvlText w:val="o"/>
      <w:lvlJc w:val="left"/>
      <w:pPr>
        <w:ind w:left="1563" w:hanging="360"/>
      </w:pPr>
      <w:rPr>
        <w:rFonts w:ascii="Courier New" w:hAnsi="Courier New" w:cs="Courier New" w:hint="default"/>
      </w:rPr>
    </w:lvl>
    <w:lvl w:ilvl="2" w:tplc="04070005" w:tentative="1">
      <w:start w:val="1"/>
      <w:numFmt w:val="bullet"/>
      <w:lvlText w:val=""/>
      <w:lvlJc w:val="left"/>
      <w:pPr>
        <w:ind w:left="2283" w:hanging="360"/>
      </w:pPr>
      <w:rPr>
        <w:rFonts w:ascii="Wingdings" w:hAnsi="Wingdings" w:hint="default"/>
      </w:rPr>
    </w:lvl>
    <w:lvl w:ilvl="3" w:tplc="04070001" w:tentative="1">
      <w:start w:val="1"/>
      <w:numFmt w:val="bullet"/>
      <w:lvlText w:val=""/>
      <w:lvlJc w:val="left"/>
      <w:pPr>
        <w:ind w:left="3003" w:hanging="360"/>
      </w:pPr>
      <w:rPr>
        <w:rFonts w:ascii="Symbol" w:hAnsi="Symbol" w:hint="default"/>
      </w:rPr>
    </w:lvl>
    <w:lvl w:ilvl="4" w:tplc="04070003" w:tentative="1">
      <w:start w:val="1"/>
      <w:numFmt w:val="bullet"/>
      <w:lvlText w:val="o"/>
      <w:lvlJc w:val="left"/>
      <w:pPr>
        <w:ind w:left="3723" w:hanging="360"/>
      </w:pPr>
      <w:rPr>
        <w:rFonts w:ascii="Courier New" w:hAnsi="Courier New" w:cs="Courier New" w:hint="default"/>
      </w:rPr>
    </w:lvl>
    <w:lvl w:ilvl="5" w:tplc="04070005" w:tentative="1">
      <w:start w:val="1"/>
      <w:numFmt w:val="bullet"/>
      <w:lvlText w:val=""/>
      <w:lvlJc w:val="left"/>
      <w:pPr>
        <w:ind w:left="4443" w:hanging="360"/>
      </w:pPr>
      <w:rPr>
        <w:rFonts w:ascii="Wingdings" w:hAnsi="Wingdings" w:hint="default"/>
      </w:rPr>
    </w:lvl>
    <w:lvl w:ilvl="6" w:tplc="04070001" w:tentative="1">
      <w:start w:val="1"/>
      <w:numFmt w:val="bullet"/>
      <w:lvlText w:val=""/>
      <w:lvlJc w:val="left"/>
      <w:pPr>
        <w:ind w:left="5163" w:hanging="360"/>
      </w:pPr>
      <w:rPr>
        <w:rFonts w:ascii="Symbol" w:hAnsi="Symbol" w:hint="default"/>
      </w:rPr>
    </w:lvl>
    <w:lvl w:ilvl="7" w:tplc="04070003" w:tentative="1">
      <w:start w:val="1"/>
      <w:numFmt w:val="bullet"/>
      <w:lvlText w:val="o"/>
      <w:lvlJc w:val="left"/>
      <w:pPr>
        <w:ind w:left="5883" w:hanging="360"/>
      </w:pPr>
      <w:rPr>
        <w:rFonts w:ascii="Courier New" w:hAnsi="Courier New" w:cs="Courier New" w:hint="default"/>
      </w:rPr>
    </w:lvl>
    <w:lvl w:ilvl="8" w:tplc="04070005" w:tentative="1">
      <w:start w:val="1"/>
      <w:numFmt w:val="bullet"/>
      <w:lvlText w:val=""/>
      <w:lvlJc w:val="left"/>
      <w:pPr>
        <w:ind w:left="6603" w:hanging="360"/>
      </w:pPr>
      <w:rPr>
        <w:rFonts w:ascii="Wingdings" w:hAnsi="Wingdings" w:hint="default"/>
      </w:rPr>
    </w:lvl>
  </w:abstractNum>
  <w:abstractNum w:abstractNumId="15" w15:restartNumberingAfterBreak="0">
    <w:nsid w:val="5CD8267C"/>
    <w:multiLevelType w:val="hybridMultilevel"/>
    <w:tmpl w:val="28AC9F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B33F05"/>
    <w:multiLevelType w:val="hybridMultilevel"/>
    <w:tmpl w:val="417E0B88"/>
    <w:lvl w:ilvl="0" w:tplc="B1E064FA">
      <w:start w:val="1"/>
      <w:numFmt w:val="decimal"/>
      <w:lvlText w:val="%1."/>
      <w:lvlJc w:val="left"/>
      <w:pPr>
        <w:ind w:left="840" w:hanging="48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5799F2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65F0DB2"/>
    <w:multiLevelType w:val="hybridMultilevel"/>
    <w:tmpl w:val="E83260E8"/>
    <w:lvl w:ilvl="0" w:tplc="2E56066E">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7C41EBF"/>
    <w:multiLevelType w:val="hybridMultilevel"/>
    <w:tmpl w:val="13C6E00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28917006">
    <w:abstractNumId w:val="2"/>
  </w:num>
  <w:num w:numId="2" w16cid:durableId="1127744948">
    <w:abstractNumId w:val="9"/>
  </w:num>
  <w:num w:numId="3" w16cid:durableId="1978753908">
    <w:abstractNumId w:val="3"/>
  </w:num>
  <w:num w:numId="4" w16cid:durableId="767584307">
    <w:abstractNumId w:val="19"/>
  </w:num>
  <w:num w:numId="5" w16cid:durableId="760569263">
    <w:abstractNumId w:val="8"/>
  </w:num>
  <w:num w:numId="6" w16cid:durableId="1529566424">
    <w:abstractNumId w:val="15"/>
  </w:num>
  <w:num w:numId="7" w16cid:durableId="913659153">
    <w:abstractNumId w:val="10"/>
  </w:num>
  <w:num w:numId="8" w16cid:durableId="702556541">
    <w:abstractNumId w:val="12"/>
  </w:num>
  <w:num w:numId="9" w16cid:durableId="1516646789">
    <w:abstractNumId w:val="16"/>
  </w:num>
  <w:num w:numId="10" w16cid:durableId="293683490">
    <w:abstractNumId w:val="1"/>
  </w:num>
  <w:num w:numId="11" w16cid:durableId="2029134643">
    <w:abstractNumId w:val="0"/>
  </w:num>
  <w:num w:numId="12" w16cid:durableId="456486957">
    <w:abstractNumId w:val="17"/>
  </w:num>
  <w:num w:numId="13" w16cid:durableId="972179005">
    <w:abstractNumId w:val="4"/>
  </w:num>
  <w:num w:numId="14" w16cid:durableId="957294728">
    <w:abstractNumId w:val="18"/>
  </w:num>
  <w:num w:numId="15" w16cid:durableId="747076342">
    <w:abstractNumId w:val="6"/>
  </w:num>
  <w:num w:numId="16" w16cid:durableId="2066947528">
    <w:abstractNumId w:val="7"/>
  </w:num>
  <w:num w:numId="17" w16cid:durableId="897286062">
    <w:abstractNumId w:val="5"/>
  </w:num>
  <w:num w:numId="18" w16cid:durableId="540938982">
    <w:abstractNumId w:val="14"/>
  </w:num>
  <w:num w:numId="19" w16cid:durableId="2075468100">
    <w:abstractNumId w:val="13"/>
  </w:num>
  <w:num w:numId="20" w16cid:durableId="185684230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proofState w:spelling="clean"/>
  <w:attachedTemplate r:id="rId1"/>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3C5"/>
    <w:rsid w:val="000005EE"/>
    <w:rsid w:val="000063AB"/>
    <w:rsid w:val="0001143D"/>
    <w:rsid w:val="00011786"/>
    <w:rsid w:val="0001205D"/>
    <w:rsid w:val="00012CA8"/>
    <w:rsid w:val="000153C4"/>
    <w:rsid w:val="000301D1"/>
    <w:rsid w:val="00031232"/>
    <w:rsid w:val="000345B8"/>
    <w:rsid w:val="000475D6"/>
    <w:rsid w:val="00051081"/>
    <w:rsid w:val="000637D9"/>
    <w:rsid w:val="00063FAD"/>
    <w:rsid w:val="00066CF1"/>
    <w:rsid w:val="00067EC8"/>
    <w:rsid w:val="000725BF"/>
    <w:rsid w:val="000734FE"/>
    <w:rsid w:val="000856F6"/>
    <w:rsid w:val="00090D22"/>
    <w:rsid w:val="00093973"/>
    <w:rsid w:val="000946AB"/>
    <w:rsid w:val="0009766C"/>
    <w:rsid w:val="000A59A6"/>
    <w:rsid w:val="000A6BBD"/>
    <w:rsid w:val="000C59E7"/>
    <w:rsid w:val="000D702B"/>
    <w:rsid w:val="000E3E0E"/>
    <w:rsid w:val="000F56F5"/>
    <w:rsid w:val="001017D3"/>
    <w:rsid w:val="00105DE1"/>
    <w:rsid w:val="00106C17"/>
    <w:rsid w:val="001079B1"/>
    <w:rsid w:val="001224A0"/>
    <w:rsid w:val="0012380D"/>
    <w:rsid w:val="00132996"/>
    <w:rsid w:val="00133D0E"/>
    <w:rsid w:val="00135FC2"/>
    <w:rsid w:val="00145EA9"/>
    <w:rsid w:val="0015465B"/>
    <w:rsid w:val="0015671D"/>
    <w:rsid w:val="00160D65"/>
    <w:rsid w:val="00165AB9"/>
    <w:rsid w:val="00167B20"/>
    <w:rsid w:val="00172235"/>
    <w:rsid w:val="00172D26"/>
    <w:rsid w:val="001767D1"/>
    <w:rsid w:val="00192342"/>
    <w:rsid w:val="00193AB1"/>
    <w:rsid w:val="001A0820"/>
    <w:rsid w:val="001A12DB"/>
    <w:rsid w:val="001A1334"/>
    <w:rsid w:val="001A13EF"/>
    <w:rsid w:val="001A3258"/>
    <w:rsid w:val="001B0041"/>
    <w:rsid w:val="001B658C"/>
    <w:rsid w:val="001C4D1A"/>
    <w:rsid w:val="001D2F33"/>
    <w:rsid w:val="001D604D"/>
    <w:rsid w:val="00206722"/>
    <w:rsid w:val="00206F5F"/>
    <w:rsid w:val="00211D99"/>
    <w:rsid w:val="00213982"/>
    <w:rsid w:val="00220840"/>
    <w:rsid w:val="00220EE9"/>
    <w:rsid w:val="00220FA2"/>
    <w:rsid w:val="0022368F"/>
    <w:rsid w:val="002243C5"/>
    <w:rsid w:val="0023645A"/>
    <w:rsid w:val="00244A37"/>
    <w:rsid w:val="00245B28"/>
    <w:rsid w:val="00246CAD"/>
    <w:rsid w:val="00251A8F"/>
    <w:rsid w:val="00252B06"/>
    <w:rsid w:val="002540BF"/>
    <w:rsid w:val="002700E7"/>
    <w:rsid w:val="00271DEB"/>
    <w:rsid w:val="00272242"/>
    <w:rsid w:val="002753DC"/>
    <w:rsid w:val="00284409"/>
    <w:rsid w:val="00291CC4"/>
    <w:rsid w:val="002936A3"/>
    <w:rsid w:val="002B66BC"/>
    <w:rsid w:val="002C23D9"/>
    <w:rsid w:val="002D3920"/>
    <w:rsid w:val="002E4C81"/>
    <w:rsid w:val="002E7158"/>
    <w:rsid w:val="002F6A63"/>
    <w:rsid w:val="003005AC"/>
    <w:rsid w:val="00301072"/>
    <w:rsid w:val="00306417"/>
    <w:rsid w:val="00311D5F"/>
    <w:rsid w:val="00313D5B"/>
    <w:rsid w:val="00321C15"/>
    <w:rsid w:val="00327BB1"/>
    <w:rsid w:val="0033137D"/>
    <w:rsid w:val="003328A8"/>
    <w:rsid w:val="00340543"/>
    <w:rsid w:val="00351EBF"/>
    <w:rsid w:val="0035230C"/>
    <w:rsid w:val="003637C2"/>
    <w:rsid w:val="003658E4"/>
    <w:rsid w:val="00367F20"/>
    <w:rsid w:val="0037359D"/>
    <w:rsid w:val="00374356"/>
    <w:rsid w:val="00374639"/>
    <w:rsid w:val="00377F0B"/>
    <w:rsid w:val="00384846"/>
    <w:rsid w:val="00390719"/>
    <w:rsid w:val="00391B53"/>
    <w:rsid w:val="00392676"/>
    <w:rsid w:val="003A07B0"/>
    <w:rsid w:val="003A1DF1"/>
    <w:rsid w:val="003B7BEB"/>
    <w:rsid w:val="003D2369"/>
    <w:rsid w:val="003D398F"/>
    <w:rsid w:val="003E059B"/>
    <w:rsid w:val="003E100A"/>
    <w:rsid w:val="003E4A0F"/>
    <w:rsid w:val="003F117E"/>
    <w:rsid w:val="003F1E25"/>
    <w:rsid w:val="003F35D0"/>
    <w:rsid w:val="003F4230"/>
    <w:rsid w:val="004033C7"/>
    <w:rsid w:val="00405622"/>
    <w:rsid w:val="00406B9F"/>
    <w:rsid w:val="00407FC0"/>
    <w:rsid w:val="00413E5C"/>
    <w:rsid w:val="00423EB3"/>
    <w:rsid w:val="00436534"/>
    <w:rsid w:val="00436727"/>
    <w:rsid w:val="004552F5"/>
    <w:rsid w:val="004679B5"/>
    <w:rsid w:val="004746C2"/>
    <w:rsid w:val="004A3B99"/>
    <w:rsid w:val="004B5811"/>
    <w:rsid w:val="004B5929"/>
    <w:rsid w:val="004C3F1D"/>
    <w:rsid w:val="004D1BE1"/>
    <w:rsid w:val="004D1F06"/>
    <w:rsid w:val="004E0C6F"/>
    <w:rsid w:val="004F3B1F"/>
    <w:rsid w:val="00502528"/>
    <w:rsid w:val="00505611"/>
    <w:rsid w:val="00510BA2"/>
    <w:rsid w:val="00513DFC"/>
    <w:rsid w:val="00520807"/>
    <w:rsid w:val="00521A71"/>
    <w:rsid w:val="005337F2"/>
    <w:rsid w:val="0053467E"/>
    <w:rsid w:val="00541520"/>
    <w:rsid w:val="0054376C"/>
    <w:rsid w:val="00544501"/>
    <w:rsid w:val="00553DBE"/>
    <w:rsid w:val="00557AA3"/>
    <w:rsid w:val="00563B50"/>
    <w:rsid w:val="00567F12"/>
    <w:rsid w:val="005716D8"/>
    <w:rsid w:val="00574D6E"/>
    <w:rsid w:val="00575A26"/>
    <w:rsid w:val="00585225"/>
    <w:rsid w:val="005915D2"/>
    <w:rsid w:val="005919CF"/>
    <w:rsid w:val="005939A2"/>
    <w:rsid w:val="005B053B"/>
    <w:rsid w:val="005C130E"/>
    <w:rsid w:val="005D1BC8"/>
    <w:rsid w:val="005D5EE3"/>
    <w:rsid w:val="005E3D74"/>
    <w:rsid w:val="005F0CD1"/>
    <w:rsid w:val="005F2086"/>
    <w:rsid w:val="006012E2"/>
    <w:rsid w:val="00604D89"/>
    <w:rsid w:val="00606381"/>
    <w:rsid w:val="00606E4F"/>
    <w:rsid w:val="00607816"/>
    <w:rsid w:val="00620CC6"/>
    <w:rsid w:val="00626BFD"/>
    <w:rsid w:val="006355AB"/>
    <w:rsid w:val="006403E1"/>
    <w:rsid w:val="00644AE6"/>
    <w:rsid w:val="00655D86"/>
    <w:rsid w:val="00666C2D"/>
    <w:rsid w:val="006729A0"/>
    <w:rsid w:val="00681757"/>
    <w:rsid w:val="0068422A"/>
    <w:rsid w:val="00687F1F"/>
    <w:rsid w:val="006913C2"/>
    <w:rsid w:val="006A65DA"/>
    <w:rsid w:val="006B26AE"/>
    <w:rsid w:val="006B49C2"/>
    <w:rsid w:val="006B52A0"/>
    <w:rsid w:val="006C6F0F"/>
    <w:rsid w:val="006D77F5"/>
    <w:rsid w:val="006E3875"/>
    <w:rsid w:val="006E425D"/>
    <w:rsid w:val="006F0DD2"/>
    <w:rsid w:val="006F1481"/>
    <w:rsid w:val="006F3015"/>
    <w:rsid w:val="007052AC"/>
    <w:rsid w:val="00706C35"/>
    <w:rsid w:val="00710A47"/>
    <w:rsid w:val="00712349"/>
    <w:rsid w:val="0071539D"/>
    <w:rsid w:val="00720932"/>
    <w:rsid w:val="00721EA4"/>
    <w:rsid w:val="0072355A"/>
    <w:rsid w:val="00723F15"/>
    <w:rsid w:val="007309CE"/>
    <w:rsid w:val="00733AC3"/>
    <w:rsid w:val="007405D7"/>
    <w:rsid w:val="00741406"/>
    <w:rsid w:val="00744255"/>
    <w:rsid w:val="0075589F"/>
    <w:rsid w:val="00757545"/>
    <w:rsid w:val="00766D53"/>
    <w:rsid w:val="007777CA"/>
    <w:rsid w:val="007833F6"/>
    <w:rsid w:val="007836E5"/>
    <w:rsid w:val="0078626E"/>
    <w:rsid w:val="0079498C"/>
    <w:rsid w:val="007A7316"/>
    <w:rsid w:val="007B1020"/>
    <w:rsid w:val="007B4017"/>
    <w:rsid w:val="007B7456"/>
    <w:rsid w:val="007C0014"/>
    <w:rsid w:val="007C2D85"/>
    <w:rsid w:val="007D10BA"/>
    <w:rsid w:val="007D1B01"/>
    <w:rsid w:val="007D5909"/>
    <w:rsid w:val="007D60CC"/>
    <w:rsid w:val="007E0842"/>
    <w:rsid w:val="007E612B"/>
    <w:rsid w:val="007F0748"/>
    <w:rsid w:val="007F2284"/>
    <w:rsid w:val="00802791"/>
    <w:rsid w:val="0081353A"/>
    <w:rsid w:val="00815A2D"/>
    <w:rsid w:val="008223AF"/>
    <w:rsid w:val="00822EB6"/>
    <w:rsid w:val="0082538F"/>
    <w:rsid w:val="00835FF6"/>
    <w:rsid w:val="00836B35"/>
    <w:rsid w:val="008443B8"/>
    <w:rsid w:val="008461C4"/>
    <w:rsid w:val="00851DCC"/>
    <w:rsid w:val="00854EDF"/>
    <w:rsid w:val="008804D1"/>
    <w:rsid w:val="008B118F"/>
    <w:rsid w:val="008B12B2"/>
    <w:rsid w:val="008B2D61"/>
    <w:rsid w:val="008B3F33"/>
    <w:rsid w:val="008B6AF6"/>
    <w:rsid w:val="008D0BA2"/>
    <w:rsid w:val="008D27FD"/>
    <w:rsid w:val="008D3C4C"/>
    <w:rsid w:val="008E7063"/>
    <w:rsid w:val="008F15C6"/>
    <w:rsid w:val="00900B77"/>
    <w:rsid w:val="00907067"/>
    <w:rsid w:val="00915F48"/>
    <w:rsid w:val="009218BB"/>
    <w:rsid w:val="00921FC2"/>
    <w:rsid w:val="00924D48"/>
    <w:rsid w:val="009259B1"/>
    <w:rsid w:val="00927DDD"/>
    <w:rsid w:val="00943723"/>
    <w:rsid w:val="00945E95"/>
    <w:rsid w:val="009467BC"/>
    <w:rsid w:val="00946A3D"/>
    <w:rsid w:val="009501F2"/>
    <w:rsid w:val="00957BA4"/>
    <w:rsid w:val="0096352F"/>
    <w:rsid w:val="009676BC"/>
    <w:rsid w:val="009851BB"/>
    <w:rsid w:val="00986850"/>
    <w:rsid w:val="009A279B"/>
    <w:rsid w:val="009A4FB7"/>
    <w:rsid w:val="009A63F7"/>
    <w:rsid w:val="009B2F93"/>
    <w:rsid w:val="009C2E28"/>
    <w:rsid w:val="009C5ED3"/>
    <w:rsid w:val="009D0A3D"/>
    <w:rsid w:val="009E3685"/>
    <w:rsid w:val="009E7ECF"/>
    <w:rsid w:val="009F2E09"/>
    <w:rsid w:val="009F5F9B"/>
    <w:rsid w:val="009F648D"/>
    <w:rsid w:val="009F68BA"/>
    <w:rsid w:val="00A03B44"/>
    <w:rsid w:val="00A11976"/>
    <w:rsid w:val="00A11AE2"/>
    <w:rsid w:val="00A13A55"/>
    <w:rsid w:val="00A162BE"/>
    <w:rsid w:val="00A20F6E"/>
    <w:rsid w:val="00A25BEE"/>
    <w:rsid w:val="00A26EC7"/>
    <w:rsid w:val="00A332A2"/>
    <w:rsid w:val="00A34B58"/>
    <w:rsid w:val="00A368FC"/>
    <w:rsid w:val="00A43278"/>
    <w:rsid w:val="00A47E77"/>
    <w:rsid w:val="00A571F7"/>
    <w:rsid w:val="00A84EFB"/>
    <w:rsid w:val="00AA5606"/>
    <w:rsid w:val="00AA5B44"/>
    <w:rsid w:val="00AB1BCC"/>
    <w:rsid w:val="00AB1F44"/>
    <w:rsid w:val="00AF6885"/>
    <w:rsid w:val="00AF77C4"/>
    <w:rsid w:val="00B01182"/>
    <w:rsid w:val="00B03F72"/>
    <w:rsid w:val="00B1037A"/>
    <w:rsid w:val="00B14C10"/>
    <w:rsid w:val="00B21096"/>
    <w:rsid w:val="00B30E1A"/>
    <w:rsid w:val="00B31408"/>
    <w:rsid w:val="00B3740B"/>
    <w:rsid w:val="00B51765"/>
    <w:rsid w:val="00B57053"/>
    <w:rsid w:val="00B5739F"/>
    <w:rsid w:val="00B5750B"/>
    <w:rsid w:val="00B74AAC"/>
    <w:rsid w:val="00B84E61"/>
    <w:rsid w:val="00B874CE"/>
    <w:rsid w:val="00BB1FCD"/>
    <w:rsid w:val="00BB67A4"/>
    <w:rsid w:val="00BC1D0E"/>
    <w:rsid w:val="00BC4A49"/>
    <w:rsid w:val="00BC78E8"/>
    <w:rsid w:val="00BD431F"/>
    <w:rsid w:val="00BE5463"/>
    <w:rsid w:val="00BE6B0D"/>
    <w:rsid w:val="00C021C4"/>
    <w:rsid w:val="00C0571C"/>
    <w:rsid w:val="00C12DFC"/>
    <w:rsid w:val="00C13B99"/>
    <w:rsid w:val="00C14189"/>
    <w:rsid w:val="00C20E6A"/>
    <w:rsid w:val="00C22ECB"/>
    <w:rsid w:val="00C30859"/>
    <w:rsid w:val="00C3346C"/>
    <w:rsid w:val="00C36BE7"/>
    <w:rsid w:val="00C439DD"/>
    <w:rsid w:val="00C53EE5"/>
    <w:rsid w:val="00C60315"/>
    <w:rsid w:val="00C60538"/>
    <w:rsid w:val="00C6329F"/>
    <w:rsid w:val="00C649C1"/>
    <w:rsid w:val="00C70F6A"/>
    <w:rsid w:val="00C82C98"/>
    <w:rsid w:val="00C83121"/>
    <w:rsid w:val="00C9585B"/>
    <w:rsid w:val="00CA3101"/>
    <w:rsid w:val="00CB1AD4"/>
    <w:rsid w:val="00CB341C"/>
    <w:rsid w:val="00CC63AC"/>
    <w:rsid w:val="00CD2453"/>
    <w:rsid w:val="00CE5A80"/>
    <w:rsid w:val="00CF67FF"/>
    <w:rsid w:val="00D000CC"/>
    <w:rsid w:val="00D03167"/>
    <w:rsid w:val="00D04FCD"/>
    <w:rsid w:val="00D226CA"/>
    <w:rsid w:val="00D2591D"/>
    <w:rsid w:val="00D32843"/>
    <w:rsid w:val="00D3284F"/>
    <w:rsid w:val="00D3672A"/>
    <w:rsid w:val="00D37778"/>
    <w:rsid w:val="00D40F94"/>
    <w:rsid w:val="00D60DEA"/>
    <w:rsid w:val="00D620EB"/>
    <w:rsid w:val="00D727D0"/>
    <w:rsid w:val="00D73000"/>
    <w:rsid w:val="00D754AF"/>
    <w:rsid w:val="00D76333"/>
    <w:rsid w:val="00DB3C81"/>
    <w:rsid w:val="00DB539B"/>
    <w:rsid w:val="00DB793B"/>
    <w:rsid w:val="00DC0D38"/>
    <w:rsid w:val="00DC15FD"/>
    <w:rsid w:val="00DC75F7"/>
    <w:rsid w:val="00DD345F"/>
    <w:rsid w:val="00DD75A9"/>
    <w:rsid w:val="00DE224A"/>
    <w:rsid w:val="00DE4938"/>
    <w:rsid w:val="00DE655E"/>
    <w:rsid w:val="00DF28D8"/>
    <w:rsid w:val="00E0020B"/>
    <w:rsid w:val="00E02110"/>
    <w:rsid w:val="00E053F1"/>
    <w:rsid w:val="00E150CB"/>
    <w:rsid w:val="00E207F7"/>
    <w:rsid w:val="00E22FD1"/>
    <w:rsid w:val="00E23E3E"/>
    <w:rsid w:val="00E2494F"/>
    <w:rsid w:val="00E26B6D"/>
    <w:rsid w:val="00E34EB8"/>
    <w:rsid w:val="00E51EDB"/>
    <w:rsid w:val="00E642F3"/>
    <w:rsid w:val="00E65A5A"/>
    <w:rsid w:val="00E71F3D"/>
    <w:rsid w:val="00E824C5"/>
    <w:rsid w:val="00E85077"/>
    <w:rsid w:val="00E96C9F"/>
    <w:rsid w:val="00E970C1"/>
    <w:rsid w:val="00EA4CF2"/>
    <w:rsid w:val="00EB2F8C"/>
    <w:rsid w:val="00EB3B40"/>
    <w:rsid w:val="00EB65AD"/>
    <w:rsid w:val="00EC1B0B"/>
    <w:rsid w:val="00EC416B"/>
    <w:rsid w:val="00EC4B60"/>
    <w:rsid w:val="00ED3FA9"/>
    <w:rsid w:val="00ED454C"/>
    <w:rsid w:val="00EE6811"/>
    <w:rsid w:val="00EE69F2"/>
    <w:rsid w:val="00EF0FB8"/>
    <w:rsid w:val="00EF19FC"/>
    <w:rsid w:val="00EF21F3"/>
    <w:rsid w:val="00EF7F02"/>
    <w:rsid w:val="00F00593"/>
    <w:rsid w:val="00F01053"/>
    <w:rsid w:val="00F04270"/>
    <w:rsid w:val="00F10206"/>
    <w:rsid w:val="00F1359B"/>
    <w:rsid w:val="00F211EC"/>
    <w:rsid w:val="00F232B6"/>
    <w:rsid w:val="00F24E67"/>
    <w:rsid w:val="00F31128"/>
    <w:rsid w:val="00F31DA1"/>
    <w:rsid w:val="00F32F1F"/>
    <w:rsid w:val="00F361DE"/>
    <w:rsid w:val="00F41F0A"/>
    <w:rsid w:val="00F4397F"/>
    <w:rsid w:val="00F61D4F"/>
    <w:rsid w:val="00F62A27"/>
    <w:rsid w:val="00F66796"/>
    <w:rsid w:val="00F7437E"/>
    <w:rsid w:val="00F75D18"/>
    <w:rsid w:val="00F76A4F"/>
    <w:rsid w:val="00F82D3D"/>
    <w:rsid w:val="00F85CD0"/>
    <w:rsid w:val="00F91DE9"/>
    <w:rsid w:val="00F924B0"/>
    <w:rsid w:val="00F964D9"/>
    <w:rsid w:val="00FA4F92"/>
    <w:rsid w:val="00FA5B78"/>
    <w:rsid w:val="00FB1717"/>
    <w:rsid w:val="00FB77D2"/>
    <w:rsid w:val="00FD02E7"/>
    <w:rsid w:val="00FD59A2"/>
    <w:rsid w:val="00FE4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DCAE93"/>
  <w15:chartTrackingRefBased/>
  <w15:docId w15:val="{941CCEF6-75F6-4C68-ADFC-10BF74E3E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spacing w:before="240" w:after="60"/>
      <w:outlineLvl w:val="0"/>
    </w:pPr>
    <w:rPr>
      <w:b/>
      <w:kern w:val="28"/>
      <w:sz w:val="28"/>
    </w:rPr>
  </w:style>
  <w:style w:type="paragraph" w:styleId="berschrift2">
    <w:name w:val="heading 2"/>
    <w:basedOn w:val="Standard"/>
    <w:next w:val="Standard"/>
    <w:link w:val="berschrift2Zchn"/>
    <w:uiPriority w:val="9"/>
    <w:semiHidden/>
    <w:unhideWhenUsed/>
    <w:qFormat/>
    <w:rsid w:val="00246CAD"/>
    <w:pPr>
      <w:keepNext/>
      <w:spacing w:before="240" w:after="60"/>
      <w:outlineLvl w:val="1"/>
    </w:pPr>
    <w:rPr>
      <w:rFonts w:ascii="Calibri Light" w:hAnsi="Calibri Light"/>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paragraph" w:styleId="Kopfzeile">
    <w:name w:val="header"/>
    <w:basedOn w:val="Standard"/>
    <w:link w:val="KopfzeileZchn"/>
    <w:pPr>
      <w:tabs>
        <w:tab w:val="center" w:pos="4252"/>
        <w:tab w:val="right" w:pos="8504"/>
      </w:tabs>
    </w:pPr>
  </w:style>
  <w:style w:type="paragraph" w:customStyle="1" w:styleId="1Einrckung">
    <w:name w:val="1. Einrückung"/>
    <w:basedOn w:val="Standard"/>
    <w:qFormat/>
    <w:pPr>
      <w:tabs>
        <w:tab w:val="left" w:pos="483"/>
      </w:tabs>
      <w:ind w:left="483" w:hanging="483"/>
    </w:pPr>
  </w:style>
  <w:style w:type="paragraph" w:customStyle="1" w:styleId="2Einrckung">
    <w:name w:val="2. Einrückung"/>
    <w:basedOn w:val="1Einrckung"/>
    <w:pPr>
      <w:tabs>
        <w:tab w:val="left" w:pos="964"/>
      </w:tabs>
      <w:ind w:left="964" w:hanging="482"/>
    </w:pPr>
  </w:style>
  <w:style w:type="paragraph" w:customStyle="1" w:styleId="3Einrckung">
    <w:name w:val="3. Einrückung"/>
    <w:basedOn w:val="2Einrckung"/>
    <w:pPr>
      <w:tabs>
        <w:tab w:val="left" w:pos="1418"/>
      </w:tabs>
      <w:ind w:left="1446"/>
    </w:pPr>
  </w:style>
  <w:style w:type="paragraph" w:customStyle="1" w:styleId="Ueberschrift">
    <w:name w:val="Ueberschrift"/>
    <w:basedOn w:val="Standard"/>
    <w:pPr>
      <w:tabs>
        <w:tab w:val="left" w:pos="483"/>
        <w:tab w:val="left" w:pos="851"/>
      </w:tabs>
      <w:ind w:left="483" w:hanging="483"/>
    </w:pPr>
    <w:rPr>
      <w:rFonts w:ascii="Univers (E1)" w:hAnsi="Univers (E1)"/>
      <w:b/>
      <w:sz w:val="24"/>
    </w:rPr>
  </w:style>
  <w:style w:type="paragraph" w:customStyle="1" w:styleId="2Spiegel">
    <w:name w:val="2. Spiegel"/>
    <w:basedOn w:val="1Spiegel"/>
    <w:pPr>
      <w:tabs>
        <w:tab w:val="left" w:pos="1134"/>
      </w:tabs>
      <w:ind w:left="1134"/>
    </w:pPr>
  </w:style>
  <w:style w:type="paragraph" w:customStyle="1" w:styleId="1Spiegel">
    <w:name w:val="1. Spiegel"/>
    <w:basedOn w:val="1Einrckung"/>
    <w:pPr>
      <w:tabs>
        <w:tab w:val="clear" w:pos="483"/>
        <w:tab w:val="left" w:pos="851"/>
      </w:tabs>
      <w:ind w:left="823" w:hanging="284"/>
    </w:pPr>
    <w:rPr>
      <w:rFonts w:ascii="Univers (E1)" w:hAnsi="Univers (E1)"/>
      <w:sz w:val="24"/>
    </w:rPr>
  </w:style>
  <w:style w:type="character" w:styleId="Seitenzahl">
    <w:name w:val="page number"/>
    <w:semiHidden/>
    <w:rPr>
      <w:sz w:val="24"/>
    </w:rPr>
  </w:style>
  <w:style w:type="character" w:styleId="Hyperlink">
    <w:name w:val="Hyperlink"/>
    <w:semiHidden/>
    <w:rPr>
      <w:color w:val="0000FF"/>
      <w:u w:val="single"/>
    </w:rPr>
  </w:style>
  <w:style w:type="paragraph" w:styleId="Textkrper-Zeileneinzug">
    <w:name w:val="Body Text Indent"/>
    <w:basedOn w:val="Standard"/>
    <w:semiHidden/>
    <w:pPr>
      <w:tabs>
        <w:tab w:val="left" w:pos="567"/>
      </w:tabs>
      <w:ind w:left="567" w:hanging="567"/>
    </w:pPr>
  </w:style>
  <w:style w:type="paragraph" w:styleId="Textkrper-Einzug2">
    <w:name w:val="Body Text Indent 2"/>
    <w:basedOn w:val="Standard"/>
    <w:semiHidden/>
    <w:pPr>
      <w:ind w:left="567" w:hanging="567"/>
      <w:jc w:val="both"/>
    </w:pPr>
  </w:style>
  <w:style w:type="paragraph" w:styleId="Sprechblasentext">
    <w:name w:val="Balloon Text"/>
    <w:basedOn w:val="Standard"/>
    <w:link w:val="SprechblasentextZchn"/>
    <w:uiPriority w:val="99"/>
    <w:semiHidden/>
    <w:unhideWhenUsed/>
    <w:rsid w:val="0012380D"/>
    <w:rPr>
      <w:rFonts w:ascii="Tahoma" w:hAnsi="Tahoma" w:cs="Tahoma"/>
      <w:sz w:val="16"/>
      <w:szCs w:val="16"/>
    </w:rPr>
  </w:style>
  <w:style w:type="character" w:customStyle="1" w:styleId="SprechblasentextZchn">
    <w:name w:val="Sprechblasentext Zchn"/>
    <w:link w:val="Sprechblasentext"/>
    <w:uiPriority w:val="99"/>
    <w:semiHidden/>
    <w:rsid w:val="0012380D"/>
    <w:rPr>
      <w:rFonts w:ascii="Tahoma" w:hAnsi="Tahoma" w:cs="Tahoma"/>
      <w:sz w:val="16"/>
      <w:szCs w:val="16"/>
    </w:rPr>
  </w:style>
  <w:style w:type="character" w:styleId="Kommentarzeichen">
    <w:name w:val="annotation reference"/>
    <w:uiPriority w:val="99"/>
    <w:semiHidden/>
    <w:unhideWhenUsed/>
    <w:rsid w:val="002F6A63"/>
    <w:rPr>
      <w:sz w:val="16"/>
      <w:szCs w:val="16"/>
    </w:rPr>
  </w:style>
  <w:style w:type="paragraph" w:styleId="Kommentartext">
    <w:name w:val="annotation text"/>
    <w:basedOn w:val="Standard"/>
    <w:link w:val="KommentartextZchn"/>
    <w:uiPriority w:val="99"/>
    <w:unhideWhenUsed/>
    <w:rsid w:val="002F6A63"/>
    <w:rPr>
      <w:sz w:val="20"/>
    </w:rPr>
  </w:style>
  <w:style w:type="character" w:customStyle="1" w:styleId="KommentartextZchn">
    <w:name w:val="Kommentartext Zchn"/>
    <w:link w:val="Kommentartext"/>
    <w:uiPriority w:val="99"/>
    <w:rsid w:val="002F6A63"/>
    <w:rPr>
      <w:rFonts w:ascii="Arial" w:hAnsi="Arial"/>
    </w:rPr>
  </w:style>
  <w:style w:type="paragraph" w:styleId="Kommentarthema">
    <w:name w:val="annotation subject"/>
    <w:basedOn w:val="Kommentartext"/>
    <w:next w:val="Kommentartext"/>
    <w:link w:val="KommentarthemaZchn"/>
    <w:uiPriority w:val="99"/>
    <w:semiHidden/>
    <w:unhideWhenUsed/>
    <w:rsid w:val="002F6A63"/>
    <w:rPr>
      <w:b/>
      <w:bCs/>
    </w:rPr>
  </w:style>
  <w:style w:type="character" w:customStyle="1" w:styleId="KommentarthemaZchn">
    <w:name w:val="Kommentarthema Zchn"/>
    <w:link w:val="Kommentarthema"/>
    <w:uiPriority w:val="99"/>
    <w:semiHidden/>
    <w:rsid w:val="002F6A63"/>
    <w:rPr>
      <w:rFonts w:ascii="Arial" w:hAnsi="Arial"/>
      <w:b/>
      <w:bCs/>
    </w:rPr>
  </w:style>
  <w:style w:type="paragraph" w:styleId="berarbeitung">
    <w:name w:val="Revision"/>
    <w:hidden/>
    <w:uiPriority w:val="99"/>
    <w:semiHidden/>
    <w:rsid w:val="002F6A63"/>
    <w:rPr>
      <w:rFonts w:ascii="Arial" w:hAnsi="Arial"/>
      <w:sz w:val="22"/>
    </w:rPr>
  </w:style>
  <w:style w:type="paragraph" w:customStyle="1" w:styleId="Default">
    <w:name w:val="Default"/>
    <w:rsid w:val="000A6BBD"/>
    <w:pPr>
      <w:autoSpaceDE w:val="0"/>
      <w:autoSpaceDN w:val="0"/>
      <w:adjustRightInd w:val="0"/>
    </w:pPr>
    <w:rPr>
      <w:rFonts w:ascii="Arial" w:eastAsia="Calibri" w:hAnsi="Arial" w:cs="Arial"/>
      <w:color w:val="000000"/>
      <w:sz w:val="24"/>
      <w:szCs w:val="24"/>
      <w:lang w:eastAsia="en-US"/>
    </w:rPr>
  </w:style>
  <w:style w:type="table" w:styleId="Tabellenraster">
    <w:name w:val="Table Grid"/>
    <w:basedOn w:val="NormaleTabelle"/>
    <w:rsid w:val="00575A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uiPriority w:val="9"/>
    <w:semiHidden/>
    <w:rsid w:val="00246CAD"/>
    <w:rPr>
      <w:rFonts w:ascii="Calibri Light" w:eastAsia="Times New Roman" w:hAnsi="Calibri Light" w:cs="Times New Roman"/>
      <w:b/>
      <w:bCs/>
      <w:i/>
      <w:iCs/>
      <w:sz w:val="28"/>
      <w:szCs w:val="28"/>
    </w:rPr>
  </w:style>
  <w:style w:type="character" w:customStyle="1" w:styleId="KopfzeileZchn">
    <w:name w:val="Kopfzeile Zchn"/>
    <w:link w:val="Kopfzeile"/>
    <w:rsid w:val="00CF67FF"/>
    <w:rPr>
      <w:rFonts w:ascii="Arial" w:hAnsi="Arial"/>
      <w:sz w:val="22"/>
    </w:rPr>
  </w:style>
  <w:style w:type="character" w:styleId="BesuchterLink">
    <w:name w:val="FollowedHyperlink"/>
    <w:uiPriority w:val="99"/>
    <w:semiHidden/>
    <w:unhideWhenUsed/>
    <w:rsid w:val="00802791"/>
    <w:rPr>
      <w:color w:val="954F72"/>
      <w:u w:val="single"/>
    </w:rPr>
  </w:style>
  <w:style w:type="character" w:customStyle="1" w:styleId="FuzeileZchn">
    <w:name w:val="Fußzeile Zchn"/>
    <w:basedOn w:val="Absatz-Standardschriftart"/>
    <w:link w:val="Fuzeile"/>
    <w:rsid w:val="0075589F"/>
    <w:rPr>
      <w:rFonts w:ascii="Arial" w:hAnsi="Arial"/>
      <w:sz w:val="22"/>
    </w:rPr>
  </w:style>
  <w:style w:type="paragraph" w:styleId="Listenabsatz">
    <w:name w:val="List Paragraph"/>
    <w:basedOn w:val="Standard"/>
    <w:uiPriority w:val="34"/>
    <w:qFormat/>
    <w:rsid w:val="00626B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362">
      <w:bodyDiv w:val="1"/>
      <w:marLeft w:val="0"/>
      <w:marRight w:val="0"/>
      <w:marTop w:val="0"/>
      <w:marBottom w:val="0"/>
      <w:divBdr>
        <w:top w:val="none" w:sz="0" w:space="0" w:color="auto"/>
        <w:left w:val="none" w:sz="0" w:space="0" w:color="auto"/>
        <w:bottom w:val="none" w:sz="0" w:space="0" w:color="auto"/>
        <w:right w:val="none" w:sz="0" w:space="0" w:color="auto"/>
      </w:divBdr>
    </w:div>
    <w:div w:id="559290078">
      <w:bodyDiv w:val="1"/>
      <w:marLeft w:val="0"/>
      <w:marRight w:val="0"/>
      <w:marTop w:val="0"/>
      <w:marBottom w:val="0"/>
      <w:divBdr>
        <w:top w:val="none" w:sz="0" w:space="0" w:color="auto"/>
        <w:left w:val="none" w:sz="0" w:space="0" w:color="auto"/>
        <w:bottom w:val="none" w:sz="0" w:space="0" w:color="auto"/>
        <w:right w:val="none" w:sz="0" w:space="0" w:color="auto"/>
      </w:divBdr>
    </w:div>
    <w:div w:id="1198468528">
      <w:bodyDiv w:val="1"/>
      <w:marLeft w:val="0"/>
      <w:marRight w:val="0"/>
      <w:marTop w:val="0"/>
      <w:marBottom w:val="0"/>
      <w:divBdr>
        <w:top w:val="none" w:sz="0" w:space="0" w:color="auto"/>
        <w:left w:val="none" w:sz="0" w:space="0" w:color="auto"/>
        <w:bottom w:val="none" w:sz="0" w:space="0" w:color="auto"/>
        <w:right w:val="none" w:sz="0" w:space="0" w:color="auto"/>
      </w:divBdr>
    </w:div>
    <w:div w:id="1515724019">
      <w:bodyDiv w:val="1"/>
      <w:marLeft w:val="0"/>
      <w:marRight w:val="0"/>
      <w:marTop w:val="0"/>
      <w:marBottom w:val="0"/>
      <w:divBdr>
        <w:top w:val="none" w:sz="0" w:space="0" w:color="auto"/>
        <w:left w:val="none" w:sz="0" w:space="0" w:color="auto"/>
        <w:bottom w:val="none" w:sz="0" w:space="0" w:color="auto"/>
        <w:right w:val="none" w:sz="0" w:space="0" w:color="auto"/>
      </w:divBdr>
    </w:div>
    <w:div w:id="1723748747">
      <w:bodyDiv w:val="1"/>
      <w:marLeft w:val="0"/>
      <w:marRight w:val="0"/>
      <w:marTop w:val="0"/>
      <w:marBottom w:val="0"/>
      <w:divBdr>
        <w:top w:val="none" w:sz="0" w:space="0" w:color="auto"/>
        <w:left w:val="none" w:sz="0" w:space="0" w:color="auto"/>
        <w:bottom w:val="none" w:sz="0" w:space="0" w:color="auto"/>
        <w:right w:val="none" w:sz="0" w:space="0" w:color="auto"/>
      </w:divBdr>
    </w:div>
    <w:div w:id="2073308121">
      <w:bodyDiv w:val="1"/>
      <w:marLeft w:val="0"/>
      <w:marRight w:val="0"/>
      <w:marTop w:val="0"/>
      <w:marBottom w:val="0"/>
      <w:divBdr>
        <w:top w:val="none" w:sz="0" w:space="0" w:color="auto"/>
        <w:left w:val="none" w:sz="0" w:space="0" w:color="auto"/>
        <w:bottom w:val="none" w:sz="0" w:space="0" w:color="auto"/>
        <w:right w:val="none" w:sz="0" w:space="0" w:color="auto"/>
      </w:divBdr>
    </w:div>
    <w:div w:id="2141872206">
      <w:bodyDiv w:val="1"/>
      <w:marLeft w:val="0"/>
      <w:marRight w:val="0"/>
      <w:marTop w:val="0"/>
      <w:marBottom w:val="0"/>
      <w:divBdr>
        <w:top w:val="none" w:sz="0" w:space="0" w:color="auto"/>
        <w:left w:val="none" w:sz="0" w:space="0" w:color="auto"/>
        <w:bottom w:val="none" w:sz="0" w:space="0" w:color="auto"/>
        <w:right w:val="none" w:sz="0" w:space="0" w:color="auto"/>
      </w:divBdr>
      <w:divsChild>
        <w:div w:id="1972858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voice@giz.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in.processing.DE@giz.d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iz.de/de/partner/auftragnehmer/lieferante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SEK504\Vertrag\WLV_D.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WLV_D</Template>
  <TotalTime>0</TotalTime>
  <Pages>17</Pages>
  <Words>3168</Words>
  <Characters>19959</Characters>
  <Application>Microsoft Office Word</Application>
  <DocSecurity>0</DocSecurity>
  <Lines>166</Lines>
  <Paragraphs>46</Paragraphs>
  <ScaleCrop>false</ScaleCrop>
  <HeadingPairs>
    <vt:vector size="2" baseType="variant">
      <vt:variant>
        <vt:lpstr>Titel</vt:lpstr>
      </vt:variant>
      <vt:variant>
        <vt:i4>1</vt:i4>
      </vt:variant>
    </vt:vector>
  </HeadingPairs>
  <TitlesOfParts>
    <vt:vector size="1" baseType="lpstr">
      <vt:lpstr>W E R K L I E F E R U N G S V E R T R A G</vt:lpstr>
    </vt:vector>
  </TitlesOfParts>
  <Manager>20000818134103;19991214104153</Manager>
  <Company>GIZ GmbH</Company>
  <LinksUpToDate>false</LinksUpToDate>
  <CharactersWithSpaces>23081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 E R K L I E F E R U N G S V E R T R A G</dc:title>
  <dc:subject>Anzahlungsgarantie</dc:subject>
  <dc:creator>Stefan Roedig</dc:creator>
  <cp:keywords/>
  <dc:description>CRE BY:Pietsch Ruth
MOD BY:Salminger Regine
ORG:5040 - Sachbeschaffung und Logistik
NOTE:LongFileName=wlvd.doc</dc:description>
  <cp:lastModifiedBy>Roedig, Stefan GIZ</cp:lastModifiedBy>
  <cp:revision>72</cp:revision>
  <cp:lastPrinted>2024-08-20T13:01:00Z</cp:lastPrinted>
  <dcterms:created xsi:type="dcterms:W3CDTF">2024-10-16T08:44:00Z</dcterms:created>
  <dcterms:modified xsi:type="dcterms:W3CDTF">2026-10-08T11:14:00Z</dcterms:modified>
</cp:coreProperties>
</file>